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625E7" w14:textId="6FD32504" w:rsidR="00BF5257" w:rsidRDefault="005166D4" w:rsidP="00BF5257">
      <w:r>
        <w:t xml:space="preserve">The information provided in this in-take form </w:t>
      </w:r>
      <w:r w:rsidR="00BF5257">
        <w:t>allows</w:t>
      </w:r>
      <w:r w:rsidR="00BF5257">
        <w:t xml:space="preserve"> for Coalitions and NC Office of Science, Technology, and Innovation to measure their maturity level and preparedness across key dimensions, including financial management infrastructure and alignment with OSTI</w:t>
      </w:r>
      <w:r w:rsidR="00BF5257">
        <w:t>’s</w:t>
      </w:r>
      <w:r w:rsidR="00BF5257">
        <w:t xml:space="preserve"> mission.  These resources are used to</w:t>
      </w:r>
      <w:r w:rsidR="00BF5257" w:rsidRPr="00785AAD">
        <w:t xml:space="preserve"> identify areas that</w:t>
      </w:r>
      <w:r w:rsidR="00BF5257">
        <w:t xml:space="preserve"> Coalitions </w:t>
      </w:r>
      <w:r w:rsidR="00BF5257" w:rsidRPr="00785AAD">
        <w:t>may want to expand and grow, so they can be strategic in how they seek support from OSTI</w:t>
      </w:r>
      <w:r w:rsidR="00BF5257">
        <w:t>.</w:t>
      </w:r>
    </w:p>
    <w:p w14:paraId="504881D5" w14:textId="6A9BD064" w:rsidR="00BF5257" w:rsidRDefault="00BF5257" w:rsidP="00BF5257">
      <w:r>
        <w:t xml:space="preserve">Upon completion of this form, please email it and any other pertinent attachments (see Section 6) to </w:t>
      </w:r>
      <w:hyperlink r:id="rId10" w:history="1">
        <w:r w:rsidRPr="0073053E">
          <w:rPr>
            <w:rStyle w:val="Hyperlink"/>
          </w:rPr>
          <w:t>OSTI_Programs@nc.commerce.gov</w:t>
        </w:r>
      </w:hyperlink>
      <w:r>
        <w:t xml:space="preserve">.  </w:t>
      </w:r>
      <w:r w:rsidR="00A04841">
        <w:t>Upon</w:t>
      </w:r>
      <w:r w:rsidR="002B22F8">
        <w:t xml:space="preserve"> internal</w:t>
      </w:r>
      <w:r w:rsidR="00A04841">
        <w:t xml:space="preserve"> review, </w:t>
      </w:r>
      <w:r w:rsidR="00DB3497">
        <w:t>OSTI will schedule a meeting with your Coalition’s leadership to review the content on this document</w:t>
      </w:r>
      <w:r w:rsidR="008139A4">
        <w:t xml:space="preserve"> </w:t>
      </w:r>
      <w:r w:rsidR="00A04841">
        <w:t>(if applicable)</w:t>
      </w:r>
      <w:r w:rsidR="00A04841">
        <w:t xml:space="preserve">.  </w:t>
      </w:r>
    </w:p>
    <w:tbl>
      <w:tblPr>
        <w:tblW w:w="4958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8"/>
        <w:gridCol w:w="2791"/>
        <w:gridCol w:w="1853"/>
        <w:gridCol w:w="94"/>
        <w:gridCol w:w="182"/>
        <w:gridCol w:w="4891"/>
        <w:gridCol w:w="450"/>
      </w:tblGrid>
      <w:tr w:rsidR="005166D4" w:rsidRPr="007D3EBE" w14:paraId="3E818B00" w14:textId="77777777" w:rsidTr="003C03F1">
        <w:tc>
          <w:tcPr>
            <w:tcW w:w="10709" w:type="dxa"/>
            <w:gridSpan w:val="7"/>
          </w:tcPr>
          <w:p w14:paraId="5CEB0090" w14:textId="3E9AFB85" w:rsidR="005166D4" w:rsidRPr="00A04841" w:rsidRDefault="00BF5257" w:rsidP="005166D4">
            <w:pPr>
              <w:jc w:val="both"/>
              <w:rPr>
                <w:rFonts w:ascii="Arial" w:hAnsi="Arial" w:cs="Arial"/>
                <w:i/>
                <w:iCs/>
              </w:rPr>
            </w:pPr>
            <w:r w:rsidRPr="00A04841">
              <w:rPr>
                <w:rFonts w:ascii="Arial" w:hAnsi="Arial" w:cs="Arial"/>
                <w:i/>
                <w:iCs/>
              </w:rPr>
              <w:t xml:space="preserve">Note: </w:t>
            </w:r>
            <w:r w:rsidRPr="00A04841">
              <w:rPr>
                <w:rFonts w:ascii="Arial" w:hAnsi="Arial" w:cs="Arial"/>
                <w:i/>
                <w:iCs/>
                <w:u w:val="single"/>
              </w:rPr>
              <w:t>Please d</w:t>
            </w:r>
            <w:r w:rsidR="005166D4" w:rsidRPr="00A04841">
              <w:rPr>
                <w:rFonts w:ascii="Arial" w:hAnsi="Arial" w:cs="Arial"/>
                <w:i/>
                <w:iCs/>
                <w:u w:val="single"/>
              </w:rPr>
              <w:t>o not provide any confidential information that you do not wish to share.</w:t>
            </w:r>
            <w:r w:rsidR="005166D4" w:rsidRPr="00A04841">
              <w:rPr>
                <w:rFonts w:ascii="Arial" w:hAnsi="Arial" w:cs="Arial"/>
                <w:i/>
                <w:iCs/>
              </w:rPr>
              <w:t xml:space="preserve">  </w:t>
            </w:r>
            <w:r w:rsidRPr="00A04841">
              <w:rPr>
                <w:rFonts w:ascii="Arial" w:hAnsi="Arial" w:cs="Arial"/>
                <w:i/>
                <w:iCs/>
              </w:rPr>
              <w:t xml:space="preserve">The </w:t>
            </w:r>
            <w:r w:rsidR="005166D4" w:rsidRPr="00A04841">
              <w:rPr>
                <w:rFonts w:ascii="Arial" w:hAnsi="Arial" w:cs="Arial"/>
                <w:i/>
                <w:iCs/>
              </w:rPr>
              <w:t xml:space="preserve">information </w:t>
            </w:r>
            <w:r w:rsidRPr="00A04841">
              <w:rPr>
                <w:rFonts w:ascii="Arial" w:hAnsi="Arial" w:cs="Arial"/>
                <w:i/>
                <w:iCs/>
              </w:rPr>
              <w:t>provided in this document will be used for</w:t>
            </w:r>
            <w:r w:rsidR="008139A4" w:rsidRPr="00A04841">
              <w:rPr>
                <w:rFonts w:ascii="Arial" w:hAnsi="Arial" w:cs="Arial"/>
                <w:i/>
                <w:iCs/>
              </w:rPr>
              <w:t xml:space="preserve"> </w:t>
            </w:r>
            <w:r w:rsidR="002B22F8">
              <w:rPr>
                <w:rFonts w:ascii="Arial" w:hAnsi="Arial" w:cs="Arial"/>
                <w:i/>
                <w:iCs/>
              </w:rPr>
              <w:t>OSTI assessment of the</w:t>
            </w:r>
            <w:r w:rsidR="007B142E" w:rsidRPr="00A04841">
              <w:rPr>
                <w:rFonts w:ascii="Arial" w:hAnsi="Arial" w:cs="Arial"/>
                <w:i/>
                <w:iCs/>
              </w:rPr>
              <w:t xml:space="preserve"> Coalition using the Evaluation Matrix found in the </w:t>
            </w:r>
            <w:r w:rsidR="00A04841" w:rsidRPr="00A04841">
              <w:rPr>
                <w:rFonts w:ascii="Arial" w:hAnsi="Arial" w:cs="Arial"/>
                <w:i/>
                <w:iCs/>
              </w:rPr>
              <w:t xml:space="preserve">Coalition Support &amp; Resource Guide. </w:t>
            </w:r>
          </w:p>
        </w:tc>
      </w:tr>
      <w:tr w:rsidR="00947DE3" w:rsidRPr="007D3EBE" w14:paraId="189A6C42" w14:textId="77777777" w:rsidTr="003C03F1">
        <w:tc>
          <w:tcPr>
            <w:tcW w:w="10709" w:type="dxa"/>
            <w:gridSpan w:val="7"/>
          </w:tcPr>
          <w:p w14:paraId="4AFB37DF" w14:textId="77777777" w:rsidR="00BF5257" w:rsidRDefault="00BF5257" w:rsidP="00947DE3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45A2FB95" w14:textId="67372E61" w:rsidR="00947DE3" w:rsidRPr="001C6301" w:rsidRDefault="00947DE3" w:rsidP="00947DE3">
            <w:pPr>
              <w:jc w:val="both"/>
              <w:rPr>
                <w:rFonts w:ascii="Arial" w:hAnsi="Arial" w:cs="Arial"/>
                <w:b/>
                <w:bCs/>
              </w:rPr>
            </w:pPr>
            <w:r w:rsidRPr="001C6301">
              <w:rPr>
                <w:rFonts w:ascii="Arial" w:hAnsi="Arial" w:cs="Arial"/>
                <w:b/>
                <w:bCs/>
              </w:rPr>
              <w:t>Organizational Information</w:t>
            </w:r>
          </w:p>
        </w:tc>
      </w:tr>
      <w:tr w:rsidR="00947DE3" w:rsidRPr="007D3EBE" w14:paraId="5D0E50F0" w14:textId="77777777" w:rsidTr="005166D4">
        <w:trPr>
          <w:gridAfter w:val="1"/>
          <w:wAfter w:w="450" w:type="dxa"/>
        </w:trPr>
        <w:tc>
          <w:tcPr>
            <w:tcW w:w="448" w:type="dxa"/>
          </w:tcPr>
          <w:p w14:paraId="13735BA7" w14:textId="77777777" w:rsidR="00947DE3" w:rsidRPr="001C6301" w:rsidRDefault="00947DE3" w:rsidP="00F04EAE">
            <w:sdt>
              <w:sdtPr>
                <w:id w:val="867795650"/>
                <w:placeholder>
                  <w:docPart w:val="9555E2ADCFA04D2E8284F36A375DAEE7"/>
                </w:placeholder>
                <w:temporary/>
                <w:showingPlcHdr/>
                <w15:appearance w15:val="hidden"/>
              </w:sdtPr>
              <w:sdtContent>
                <w:r w:rsidRPr="001C6301">
                  <w:t>1.</w:t>
                </w:r>
              </w:sdtContent>
            </w:sdt>
          </w:p>
        </w:tc>
        <w:tc>
          <w:tcPr>
            <w:tcW w:w="2791" w:type="dxa"/>
            <w:tcBorders>
              <w:right w:val="single" w:sz="4" w:space="0" w:color="D9D9D9" w:themeColor="background1" w:themeShade="D9"/>
            </w:tcBorders>
          </w:tcPr>
          <w:p w14:paraId="4B8FD2E2" w14:textId="6D637DF1" w:rsidR="00947DE3" w:rsidRPr="001C6301" w:rsidRDefault="00947DE3" w:rsidP="00F04EAE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Coalition Name</w:t>
            </w:r>
          </w:p>
        </w:tc>
        <w:tc>
          <w:tcPr>
            <w:tcW w:w="7020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49445218" w14:textId="77777777" w:rsidR="00947DE3" w:rsidRPr="001C6301" w:rsidRDefault="00947DE3" w:rsidP="00F04EAE">
            <w:pPr>
              <w:rPr>
                <w:rFonts w:ascii="Arial" w:hAnsi="Arial" w:cs="Arial"/>
              </w:rPr>
            </w:pPr>
          </w:p>
        </w:tc>
      </w:tr>
      <w:tr w:rsidR="00947DE3" w:rsidRPr="001C6301" w14:paraId="3882AB5E" w14:textId="77777777" w:rsidTr="005166D4">
        <w:trPr>
          <w:gridAfter w:val="2"/>
          <w:wAfter w:w="5341" w:type="dxa"/>
        </w:trPr>
        <w:tc>
          <w:tcPr>
            <w:tcW w:w="448" w:type="dxa"/>
          </w:tcPr>
          <w:p w14:paraId="0943E873" w14:textId="77777777" w:rsidR="00947DE3" w:rsidRDefault="00947DE3" w:rsidP="00F04EAE">
            <w:pPr>
              <w:pStyle w:val="Header"/>
            </w:pPr>
          </w:p>
        </w:tc>
        <w:tc>
          <w:tcPr>
            <w:tcW w:w="2791" w:type="dxa"/>
          </w:tcPr>
          <w:p w14:paraId="0D392E6A" w14:textId="77777777" w:rsidR="00947DE3" w:rsidRPr="005F7EEB" w:rsidRDefault="00947DE3" w:rsidP="00F04EAE">
            <w:pPr>
              <w:pStyle w:val="Head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3" w:type="dxa"/>
          </w:tcPr>
          <w:p w14:paraId="65B6598B" w14:textId="2950E49B" w:rsidR="00947DE3" w:rsidRPr="001C6301" w:rsidRDefault="00947DE3" w:rsidP="00F04EAE">
            <w:pPr>
              <w:pStyle w:val="Header"/>
              <w:rPr>
                <w:rFonts w:ascii="Arial" w:hAnsi="Arial" w:cs="Arial"/>
                <w:sz w:val="22"/>
              </w:rPr>
            </w:pPr>
          </w:p>
        </w:tc>
        <w:tc>
          <w:tcPr>
            <w:tcW w:w="276" w:type="dxa"/>
            <w:gridSpan w:val="2"/>
          </w:tcPr>
          <w:p w14:paraId="1F961CD0" w14:textId="77777777" w:rsidR="00947DE3" w:rsidRPr="001C6301" w:rsidRDefault="00947DE3" w:rsidP="00F04EAE">
            <w:pPr>
              <w:pStyle w:val="Header"/>
              <w:rPr>
                <w:rFonts w:ascii="Arial" w:hAnsi="Arial" w:cs="Arial"/>
                <w:sz w:val="22"/>
              </w:rPr>
            </w:pPr>
          </w:p>
        </w:tc>
      </w:tr>
      <w:tr w:rsidR="00947DE3" w:rsidRPr="007D3EBE" w14:paraId="10F95361" w14:textId="77777777" w:rsidTr="005166D4">
        <w:trPr>
          <w:gridAfter w:val="1"/>
          <w:wAfter w:w="450" w:type="dxa"/>
        </w:trPr>
        <w:tc>
          <w:tcPr>
            <w:tcW w:w="448" w:type="dxa"/>
          </w:tcPr>
          <w:p w14:paraId="69C1EE6C" w14:textId="1F73D182" w:rsidR="00947DE3" w:rsidRDefault="00947DE3" w:rsidP="00947DE3">
            <w:r>
              <w:t>2.</w:t>
            </w:r>
          </w:p>
        </w:tc>
        <w:tc>
          <w:tcPr>
            <w:tcW w:w="9811" w:type="dxa"/>
            <w:gridSpan w:val="5"/>
          </w:tcPr>
          <w:p w14:paraId="4FE4A0CA" w14:textId="7465F7ED" w:rsidR="00947DE3" w:rsidRPr="001C6301" w:rsidRDefault="00947DE3" w:rsidP="00947DE3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Primary Contact Person</w:t>
            </w:r>
          </w:p>
        </w:tc>
      </w:tr>
      <w:tr w:rsidR="00947DE3" w:rsidRPr="007D3EBE" w14:paraId="23BBA69C" w14:textId="77777777" w:rsidTr="005166D4">
        <w:trPr>
          <w:gridAfter w:val="1"/>
          <w:wAfter w:w="450" w:type="dxa"/>
        </w:trPr>
        <w:tc>
          <w:tcPr>
            <w:tcW w:w="448" w:type="dxa"/>
          </w:tcPr>
          <w:p w14:paraId="48007C97" w14:textId="77777777" w:rsidR="00947DE3" w:rsidRDefault="00947DE3" w:rsidP="00947DE3"/>
        </w:tc>
        <w:tc>
          <w:tcPr>
            <w:tcW w:w="2791" w:type="dxa"/>
            <w:tcBorders>
              <w:right w:val="single" w:sz="4" w:space="0" w:color="D9D9D9" w:themeColor="background1" w:themeShade="D9"/>
            </w:tcBorders>
          </w:tcPr>
          <w:p w14:paraId="55B88A37" w14:textId="1C7C8E57" w:rsidR="00947DE3" w:rsidRPr="005F7EEB" w:rsidRDefault="00947DE3" w:rsidP="00947DE3">
            <w:pPr>
              <w:pStyle w:val="Quote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5F7EEB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020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16E3297F" w14:textId="77777777" w:rsidR="00947DE3" w:rsidRPr="001C6301" w:rsidRDefault="00947DE3" w:rsidP="00947DE3">
            <w:pPr>
              <w:rPr>
                <w:rFonts w:ascii="Arial" w:hAnsi="Arial" w:cs="Arial"/>
              </w:rPr>
            </w:pPr>
          </w:p>
        </w:tc>
      </w:tr>
      <w:tr w:rsidR="00947DE3" w14:paraId="01CCEE16" w14:textId="77777777" w:rsidTr="005166D4">
        <w:trPr>
          <w:gridAfter w:val="1"/>
          <w:wAfter w:w="450" w:type="dxa"/>
        </w:trPr>
        <w:tc>
          <w:tcPr>
            <w:tcW w:w="448" w:type="dxa"/>
          </w:tcPr>
          <w:p w14:paraId="69EB26C6" w14:textId="77777777" w:rsidR="00947DE3" w:rsidRDefault="00947DE3" w:rsidP="00821E41"/>
        </w:tc>
        <w:tc>
          <w:tcPr>
            <w:tcW w:w="2791" w:type="dxa"/>
            <w:tcBorders>
              <w:right w:val="single" w:sz="4" w:space="0" w:color="D9D9D9" w:themeColor="background1" w:themeShade="D9"/>
            </w:tcBorders>
          </w:tcPr>
          <w:p w14:paraId="7D3B7A21" w14:textId="14586F67" w:rsidR="00947DE3" w:rsidRPr="005F7EEB" w:rsidRDefault="00947DE3" w:rsidP="00821E41">
            <w:pPr>
              <w:pStyle w:val="Quote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5F7EEB">
              <w:rPr>
                <w:rFonts w:ascii="Arial" w:hAnsi="Arial" w:cs="Arial"/>
                <w:sz w:val="20"/>
                <w:szCs w:val="20"/>
              </w:rPr>
              <w:t>Title</w:t>
            </w:r>
          </w:p>
        </w:tc>
        <w:tc>
          <w:tcPr>
            <w:tcW w:w="7020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5C108BB8" w14:textId="77777777" w:rsidR="00947DE3" w:rsidRPr="001C6301" w:rsidRDefault="00947DE3" w:rsidP="00821E41">
            <w:pPr>
              <w:rPr>
                <w:rFonts w:ascii="Arial" w:hAnsi="Arial" w:cs="Arial"/>
              </w:rPr>
            </w:pPr>
          </w:p>
        </w:tc>
      </w:tr>
      <w:tr w:rsidR="00947DE3" w14:paraId="627DCE5B" w14:textId="77777777" w:rsidTr="005166D4">
        <w:trPr>
          <w:gridAfter w:val="1"/>
          <w:wAfter w:w="450" w:type="dxa"/>
        </w:trPr>
        <w:tc>
          <w:tcPr>
            <w:tcW w:w="448" w:type="dxa"/>
          </w:tcPr>
          <w:p w14:paraId="53E5AC59" w14:textId="77777777" w:rsidR="00947DE3" w:rsidRDefault="00947DE3" w:rsidP="00821E41"/>
        </w:tc>
        <w:tc>
          <w:tcPr>
            <w:tcW w:w="2791" w:type="dxa"/>
            <w:tcBorders>
              <w:right w:val="single" w:sz="4" w:space="0" w:color="D9D9D9" w:themeColor="background1" w:themeShade="D9"/>
            </w:tcBorders>
          </w:tcPr>
          <w:p w14:paraId="2D11B444" w14:textId="7D078F6E" w:rsidR="00947DE3" w:rsidRPr="005F7EEB" w:rsidRDefault="00947DE3" w:rsidP="00821E41">
            <w:pPr>
              <w:pStyle w:val="Quote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5F7EEB">
              <w:rPr>
                <w:rFonts w:ascii="Arial" w:hAnsi="Arial" w:cs="Arial"/>
                <w:sz w:val="20"/>
                <w:szCs w:val="20"/>
              </w:rPr>
              <w:t>Phone</w:t>
            </w:r>
          </w:p>
        </w:tc>
        <w:tc>
          <w:tcPr>
            <w:tcW w:w="7020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1B59E39D" w14:textId="77777777" w:rsidR="00947DE3" w:rsidRPr="001C6301" w:rsidRDefault="00947DE3" w:rsidP="00821E41">
            <w:pPr>
              <w:rPr>
                <w:rFonts w:ascii="Arial" w:hAnsi="Arial" w:cs="Arial"/>
              </w:rPr>
            </w:pPr>
          </w:p>
        </w:tc>
      </w:tr>
      <w:tr w:rsidR="00947DE3" w14:paraId="20F754BF" w14:textId="77777777" w:rsidTr="005166D4">
        <w:trPr>
          <w:gridAfter w:val="1"/>
          <w:wAfter w:w="450" w:type="dxa"/>
        </w:trPr>
        <w:tc>
          <w:tcPr>
            <w:tcW w:w="448" w:type="dxa"/>
          </w:tcPr>
          <w:p w14:paraId="52A8FF68" w14:textId="77777777" w:rsidR="00947DE3" w:rsidRDefault="00947DE3" w:rsidP="00821E41"/>
        </w:tc>
        <w:tc>
          <w:tcPr>
            <w:tcW w:w="2791" w:type="dxa"/>
            <w:tcBorders>
              <w:right w:val="single" w:sz="4" w:space="0" w:color="D9D9D9" w:themeColor="background1" w:themeShade="D9"/>
            </w:tcBorders>
          </w:tcPr>
          <w:p w14:paraId="385B0E33" w14:textId="45FB7A25" w:rsidR="00947DE3" w:rsidRPr="005F7EEB" w:rsidRDefault="00947DE3" w:rsidP="00821E41">
            <w:pPr>
              <w:pStyle w:val="Quote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5F7EEB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7020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677C272A" w14:textId="77777777" w:rsidR="00947DE3" w:rsidRPr="001C6301" w:rsidRDefault="00947DE3" w:rsidP="00821E41">
            <w:pPr>
              <w:rPr>
                <w:rFonts w:ascii="Arial" w:hAnsi="Arial" w:cs="Arial"/>
              </w:rPr>
            </w:pPr>
          </w:p>
        </w:tc>
      </w:tr>
      <w:tr w:rsidR="00947DE3" w14:paraId="10492B92" w14:textId="77777777" w:rsidTr="005166D4">
        <w:trPr>
          <w:gridAfter w:val="1"/>
          <w:wAfter w:w="450" w:type="dxa"/>
        </w:trPr>
        <w:tc>
          <w:tcPr>
            <w:tcW w:w="448" w:type="dxa"/>
          </w:tcPr>
          <w:p w14:paraId="266E26E0" w14:textId="77777777" w:rsidR="00947DE3" w:rsidRDefault="00947DE3" w:rsidP="00821E41"/>
        </w:tc>
        <w:tc>
          <w:tcPr>
            <w:tcW w:w="2791" w:type="dxa"/>
            <w:tcBorders>
              <w:right w:val="single" w:sz="4" w:space="0" w:color="D9D9D9" w:themeColor="background1" w:themeShade="D9"/>
            </w:tcBorders>
          </w:tcPr>
          <w:p w14:paraId="6AD61E3D" w14:textId="557DFC08" w:rsidR="00947DE3" w:rsidRPr="005F7EEB" w:rsidRDefault="00947DE3" w:rsidP="00821E41">
            <w:pPr>
              <w:pStyle w:val="Quote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5F7EEB">
              <w:rPr>
                <w:rFonts w:ascii="Arial" w:hAnsi="Arial" w:cs="Arial"/>
                <w:sz w:val="20"/>
                <w:szCs w:val="20"/>
              </w:rPr>
              <w:t>address</w:t>
            </w:r>
          </w:p>
        </w:tc>
        <w:tc>
          <w:tcPr>
            <w:tcW w:w="7020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3352F336" w14:textId="77777777" w:rsidR="00947DE3" w:rsidRPr="001C6301" w:rsidRDefault="00947DE3" w:rsidP="00821E41">
            <w:pPr>
              <w:rPr>
                <w:rFonts w:ascii="Arial" w:hAnsi="Arial" w:cs="Arial"/>
              </w:rPr>
            </w:pPr>
          </w:p>
        </w:tc>
      </w:tr>
      <w:tr w:rsidR="005166D4" w:rsidRPr="007D3EBE" w14:paraId="53C9A6D6" w14:textId="77777777" w:rsidTr="005166D4">
        <w:trPr>
          <w:gridAfter w:val="1"/>
          <w:wAfter w:w="450" w:type="dxa"/>
        </w:trPr>
        <w:tc>
          <w:tcPr>
            <w:tcW w:w="448" w:type="dxa"/>
          </w:tcPr>
          <w:p w14:paraId="7DA57320" w14:textId="77777777" w:rsidR="00947DE3" w:rsidRDefault="00947DE3" w:rsidP="00947DE3">
            <w:pPr>
              <w:pStyle w:val="Header"/>
            </w:pPr>
          </w:p>
        </w:tc>
        <w:tc>
          <w:tcPr>
            <w:tcW w:w="2791" w:type="dxa"/>
          </w:tcPr>
          <w:p w14:paraId="4F3E8830" w14:textId="77777777" w:rsidR="00947DE3" w:rsidRPr="005F7EEB" w:rsidRDefault="00947DE3" w:rsidP="00947DE3">
            <w:pPr>
              <w:pStyle w:val="Head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7" w:type="dxa"/>
            <w:gridSpan w:val="2"/>
            <w:tcBorders>
              <w:top w:val="single" w:sz="4" w:space="0" w:color="D9D9D9" w:themeColor="background1" w:themeShade="D9"/>
            </w:tcBorders>
          </w:tcPr>
          <w:p w14:paraId="2CFB7321" w14:textId="4232DCAA" w:rsidR="00947DE3" w:rsidRPr="001C6301" w:rsidRDefault="00947DE3" w:rsidP="00947DE3">
            <w:pPr>
              <w:pStyle w:val="Header"/>
              <w:rPr>
                <w:rFonts w:ascii="Arial" w:hAnsi="Arial" w:cs="Arial"/>
                <w:sz w:val="22"/>
              </w:rPr>
            </w:pPr>
          </w:p>
        </w:tc>
        <w:tc>
          <w:tcPr>
            <w:tcW w:w="5073" w:type="dxa"/>
            <w:gridSpan w:val="2"/>
          </w:tcPr>
          <w:p w14:paraId="457C7CB9" w14:textId="77777777" w:rsidR="00947DE3" w:rsidRPr="001C6301" w:rsidRDefault="00947DE3" w:rsidP="00947DE3">
            <w:pPr>
              <w:pStyle w:val="Header"/>
              <w:rPr>
                <w:rFonts w:ascii="Arial" w:hAnsi="Arial" w:cs="Arial"/>
                <w:sz w:val="22"/>
              </w:rPr>
            </w:pPr>
          </w:p>
        </w:tc>
      </w:tr>
      <w:tr w:rsidR="005166D4" w:rsidRPr="007D3EBE" w14:paraId="37D5E754" w14:textId="77777777" w:rsidTr="005166D4">
        <w:trPr>
          <w:gridAfter w:val="1"/>
          <w:wAfter w:w="450" w:type="dxa"/>
        </w:trPr>
        <w:tc>
          <w:tcPr>
            <w:tcW w:w="448" w:type="dxa"/>
          </w:tcPr>
          <w:p w14:paraId="5D0ED652" w14:textId="7CDFEEDD" w:rsidR="00947DE3" w:rsidRPr="007D3EBE" w:rsidRDefault="00947DE3" w:rsidP="00821E41">
            <w:r>
              <w:t>3.</w:t>
            </w:r>
          </w:p>
        </w:tc>
        <w:tc>
          <w:tcPr>
            <w:tcW w:w="2791" w:type="dxa"/>
            <w:tcBorders>
              <w:right w:val="single" w:sz="4" w:space="0" w:color="D9D9D9" w:themeColor="background1" w:themeShade="D9"/>
            </w:tcBorders>
          </w:tcPr>
          <w:p w14:paraId="1D40F629" w14:textId="36123A4E" w:rsidR="00947DE3" w:rsidRPr="001C6301" w:rsidRDefault="00947DE3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Website/</w:t>
            </w:r>
            <w:proofErr w:type="gramStart"/>
            <w:r w:rsidRPr="001C6301">
              <w:rPr>
                <w:rFonts w:ascii="Arial" w:hAnsi="Arial" w:cs="Arial"/>
              </w:rPr>
              <w:t>Social Media</w:t>
            </w:r>
            <w:proofErr w:type="gramEnd"/>
          </w:p>
        </w:tc>
        <w:tc>
          <w:tcPr>
            <w:tcW w:w="7020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60304BB9" w14:textId="77777777" w:rsidR="00947DE3" w:rsidRPr="001C6301" w:rsidRDefault="00947DE3" w:rsidP="00821E41">
            <w:pPr>
              <w:rPr>
                <w:rFonts w:ascii="Arial" w:hAnsi="Arial" w:cs="Arial"/>
              </w:rPr>
            </w:pPr>
          </w:p>
        </w:tc>
      </w:tr>
      <w:tr w:rsidR="005F7EEB" w:rsidRPr="007D3EBE" w14:paraId="614041B7" w14:textId="77777777" w:rsidTr="005166D4">
        <w:trPr>
          <w:gridAfter w:val="1"/>
          <w:wAfter w:w="450" w:type="dxa"/>
        </w:trPr>
        <w:tc>
          <w:tcPr>
            <w:tcW w:w="448" w:type="dxa"/>
            <w:shd w:val="clear" w:color="auto" w:fill="auto"/>
          </w:tcPr>
          <w:p w14:paraId="08D6A0D8" w14:textId="77777777" w:rsidR="005F7EEB" w:rsidRDefault="005F7EEB" w:rsidP="00947DE3"/>
        </w:tc>
        <w:tc>
          <w:tcPr>
            <w:tcW w:w="2791" w:type="dxa"/>
            <w:shd w:val="clear" w:color="auto" w:fill="auto"/>
          </w:tcPr>
          <w:p w14:paraId="2CE5219D" w14:textId="77777777" w:rsidR="005F7EEB" w:rsidRPr="001C6301" w:rsidRDefault="005F7EEB" w:rsidP="00947DE3">
            <w:pPr>
              <w:rPr>
                <w:rFonts w:ascii="Arial" w:hAnsi="Arial" w:cs="Arial"/>
              </w:rPr>
            </w:pPr>
          </w:p>
        </w:tc>
        <w:tc>
          <w:tcPr>
            <w:tcW w:w="7020" w:type="dxa"/>
            <w:gridSpan w:val="4"/>
            <w:tcBorders>
              <w:top w:val="single" w:sz="4" w:space="0" w:color="D9D9D9"/>
              <w:bottom w:val="single" w:sz="4" w:space="0" w:color="D9D9D9"/>
            </w:tcBorders>
            <w:shd w:val="clear" w:color="auto" w:fill="auto"/>
          </w:tcPr>
          <w:p w14:paraId="6D473EC7" w14:textId="77777777" w:rsidR="005F7EEB" w:rsidRPr="001C6301" w:rsidRDefault="005F7EEB" w:rsidP="00947DE3">
            <w:pPr>
              <w:rPr>
                <w:rFonts w:ascii="Arial" w:hAnsi="Arial" w:cs="Arial"/>
              </w:rPr>
            </w:pPr>
          </w:p>
        </w:tc>
      </w:tr>
      <w:tr w:rsidR="00947DE3" w:rsidRPr="007D3EBE" w14:paraId="3780B228" w14:textId="77777777" w:rsidTr="005166D4">
        <w:trPr>
          <w:gridAfter w:val="1"/>
          <w:wAfter w:w="450" w:type="dxa"/>
        </w:trPr>
        <w:tc>
          <w:tcPr>
            <w:tcW w:w="448" w:type="dxa"/>
          </w:tcPr>
          <w:p w14:paraId="2A80F154" w14:textId="77FD96F5" w:rsidR="00947DE3" w:rsidRDefault="00947DE3" w:rsidP="00947DE3">
            <w:r>
              <w:t>4.</w:t>
            </w:r>
          </w:p>
        </w:tc>
        <w:tc>
          <w:tcPr>
            <w:tcW w:w="2791" w:type="dxa"/>
            <w:tcBorders>
              <w:right w:val="single" w:sz="4" w:space="0" w:color="D9D9D9" w:themeColor="background1" w:themeShade="D9"/>
            </w:tcBorders>
          </w:tcPr>
          <w:p w14:paraId="2FB6E502" w14:textId="02BA23B5" w:rsidR="00947DE3" w:rsidRPr="001C6301" w:rsidRDefault="00947DE3" w:rsidP="00947DE3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Date of Submission</w:t>
            </w:r>
          </w:p>
        </w:tc>
        <w:tc>
          <w:tcPr>
            <w:tcW w:w="7020" w:type="dxa"/>
            <w:gridSpan w:val="4"/>
            <w:tcBorders>
              <w:top w:val="single" w:sz="4" w:space="0" w:color="D9D9D9"/>
              <w:left w:val="single" w:sz="4" w:space="0" w:color="D9D9D9" w:themeColor="background1" w:themeShade="D9"/>
              <w:bottom w:val="single" w:sz="4" w:space="0" w:color="D9D9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167C3EC4" w14:textId="77777777" w:rsidR="00947DE3" w:rsidRPr="001C6301" w:rsidRDefault="00947DE3" w:rsidP="00947DE3">
            <w:pPr>
              <w:rPr>
                <w:rFonts w:ascii="Arial" w:hAnsi="Arial" w:cs="Arial"/>
              </w:rPr>
            </w:pPr>
          </w:p>
        </w:tc>
      </w:tr>
      <w:tr w:rsidR="005F7EEB" w:rsidRPr="007D3EBE" w14:paraId="2719601B" w14:textId="77777777" w:rsidTr="005166D4">
        <w:trPr>
          <w:gridAfter w:val="1"/>
          <w:wAfter w:w="450" w:type="dxa"/>
          <w:trHeight w:val="350"/>
        </w:trPr>
        <w:tc>
          <w:tcPr>
            <w:tcW w:w="448" w:type="dxa"/>
            <w:shd w:val="clear" w:color="auto" w:fill="auto"/>
          </w:tcPr>
          <w:p w14:paraId="5CA8C718" w14:textId="77777777" w:rsidR="005F7EEB" w:rsidRDefault="005F7EEB" w:rsidP="00821E41"/>
        </w:tc>
        <w:tc>
          <w:tcPr>
            <w:tcW w:w="2791" w:type="dxa"/>
            <w:shd w:val="clear" w:color="auto" w:fill="auto"/>
          </w:tcPr>
          <w:p w14:paraId="51EADC6D" w14:textId="77777777" w:rsidR="005F7EEB" w:rsidRPr="001C6301" w:rsidRDefault="005F7EEB" w:rsidP="00821E41">
            <w:pPr>
              <w:rPr>
                <w:rFonts w:ascii="Arial" w:hAnsi="Arial" w:cs="Arial"/>
              </w:rPr>
            </w:pPr>
          </w:p>
        </w:tc>
        <w:tc>
          <w:tcPr>
            <w:tcW w:w="7020" w:type="dxa"/>
            <w:gridSpan w:val="4"/>
            <w:tcBorders>
              <w:top w:val="single" w:sz="4" w:space="0" w:color="D9D9D9"/>
              <w:bottom w:val="single" w:sz="4" w:space="0" w:color="D9D9D9"/>
            </w:tcBorders>
            <w:shd w:val="clear" w:color="auto" w:fill="auto"/>
          </w:tcPr>
          <w:p w14:paraId="3A173357" w14:textId="77777777" w:rsidR="005F7EEB" w:rsidRPr="001C6301" w:rsidRDefault="005F7EEB" w:rsidP="00821E41">
            <w:pPr>
              <w:rPr>
                <w:rFonts w:ascii="Arial" w:hAnsi="Arial" w:cs="Arial"/>
              </w:rPr>
            </w:pPr>
          </w:p>
        </w:tc>
      </w:tr>
      <w:tr w:rsidR="00947DE3" w:rsidRPr="007D3EBE" w14:paraId="6845609D" w14:textId="77777777" w:rsidTr="005166D4">
        <w:trPr>
          <w:gridAfter w:val="1"/>
          <w:wAfter w:w="450" w:type="dxa"/>
          <w:trHeight w:val="350"/>
        </w:trPr>
        <w:tc>
          <w:tcPr>
            <w:tcW w:w="448" w:type="dxa"/>
          </w:tcPr>
          <w:p w14:paraId="382A637E" w14:textId="3BF7983A" w:rsidR="00947DE3" w:rsidRDefault="00947DE3" w:rsidP="00821E41">
            <w:r>
              <w:t>5</w:t>
            </w:r>
            <w:r>
              <w:t>.</w:t>
            </w:r>
          </w:p>
        </w:tc>
        <w:tc>
          <w:tcPr>
            <w:tcW w:w="2791" w:type="dxa"/>
            <w:tcBorders>
              <w:right w:val="single" w:sz="4" w:space="0" w:color="D9D9D9" w:themeColor="background1" w:themeShade="D9"/>
            </w:tcBorders>
          </w:tcPr>
          <w:p w14:paraId="4D379790" w14:textId="3EB9EF3B" w:rsidR="00947DE3" w:rsidRPr="001C6301" w:rsidRDefault="00947DE3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Total Annual Budget (USD)</w:t>
            </w:r>
          </w:p>
        </w:tc>
        <w:tc>
          <w:tcPr>
            <w:tcW w:w="7020" w:type="dxa"/>
            <w:gridSpan w:val="4"/>
            <w:tcBorders>
              <w:top w:val="single" w:sz="4" w:space="0" w:color="D9D9D9"/>
              <w:left w:val="single" w:sz="4" w:space="0" w:color="D9D9D9" w:themeColor="background1" w:themeShade="D9"/>
              <w:bottom w:val="single" w:sz="4" w:space="0" w:color="D9D9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68BE5164" w14:textId="53841FC3" w:rsidR="00947DE3" w:rsidRPr="001C6301" w:rsidRDefault="00947DE3" w:rsidP="00821E41">
            <w:pPr>
              <w:rPr>
                <w:rFonts w:ascii="Arial" w:hAnsi="Arial" w:cs="Arial"/>
              </w:rPr>
            </w:pPr>
          </w:p>
        </w:tc>
      </w:tr>
      <w:tr w:rsidR="005F7EEB" w14:paraId="72047FD9" w14:textId="77777777" w:rsidTr="005166D4">
        <w:trPr>
          <w:gridAfter w:val="1"/>
          <w:wAfter w:w="450" w:type="dxa"/>
        </w:trPr>
        <w:tc>
          <w:tcPr>
            <w:tcW w:w="448" w:type="dxa"/>
            <w:shd w:val="clear" w:color="auto" w:fill="auto"/>
          </w:tcPr>
          <w:p w14:paraId="6A73FAFF" w14:textId="77777777" w:rsidR="005F7EEB" w:rsidRDefault="005F7EEB" w:rsidP="00947DE3"/>
        </w:tc>
        <w:tc>
          <w:tcPr>
            <w:tcW w:w="2791" w:type="dxa"/>
            <w:shd w:val="clear" w:color="auto" w:fill="auto"/>
          </w:tcPr>
          <w:p w14:paraId="7E70E731" w14:textId="77777777" w:rsidR="005F7EEB" w:rsidRPr="001C6301" w:rsidRDefault="005F7EEB" w:rsidP="00947DE3">
            <w:pPr>
              <w:rPr>
                <w:rFonts w:ascii="Arial" w:hAnsi="Arial" w:cs="Arial"/>
              </w:rPr>
            </w:pPr>
          </w:p>
        </w:tc>
        <w:tc>
          <w:tcPr>
            <w:tcW w:w="7020" w:type="dxa"/>
            <w:gridSpan w:val="4"/>
            <w:tcBorders>
              <w:top w:val="single" w:sz="4" w:space="0" w:color="D9D9D9"/>
              <w:bottom w:val="single" w:sz="4" w:space="0" w:color="D9D9D9"/>
            </w:tcBorders>
            <w:shd w:val="clear" w:color="auto" w:fill="auto"/>
          </w:tcPr>
          <w:p w14:paraId="4C624BD8" w14:textId="77777777" w:rsidR="005F7EEB" w:rsidRPr="001C6301" w:rsidRDefault="005F7EEB" w:rsidP="00947DE3">
            <w:pPr>
              <w:rPr>
                <w:rFonts w:ascii="Arial" w:hAnsi="Arial" w:cs="Arial"/>
              </w:rPr>
            </w:pPr>
          </w:p>
        </w:tc>
      </w:tr>
      <w:tr w:rsidR="00947DE3" w14:paraId="7C9DF7C8" w14:textId="070FD18F" w:rsidTr="005166D4">
        <w:trPr>
          <w:gridAfter w:val="1"/>
          <w:wAfter w:w="450" w:type="dxa"/>
        </w:trPr>
        <w:tc>
          <w:tcPr>
            <w:tcW w:w="448" w:type="dxa"/>
          </w:tcPr>
          <w:p w14:paraId="67797E99" w14:textId="51ED3546" w:rsidR="00947DE3" w:rsidRDefault="00947DE3" w:rsidP="00947DE3">
            <w:r>
              <w:t>6.</w:t>
            </w:r>
          </w:p>
        </w:tc>
        <w:tc>
          <w:tcPr>
            <w:tcW w:w="2791" w:type="dxa"/>
            <w:tcBorders>
              <w:right w:val="single" w:sz="4" w:space="0" w:color="D9D9D9" w:themeColor="background1" w:themeShade="D9"/>
            </w:tcBorders>
          </w:tcPr>
          <w:p w14:paraId="04E71E2A" w14:textId="04664B54" w:rsidR="00947DE3" w:rsidRPr="001C6301" w:rsidRDefault="00947DE3" w:rsidP="00947DE3">
            <w:pPr>
              <w:rPr>
                <w:rFonts w:ascii="Arial" w:hAnsi="Arial" w:cs="Arial"/>
                <w:i/>
              </w:rPr>
            </w:pPr>
            <w:r w:rsidRPr="001C6301">
              <w:rPr>
                <w:rFonts w:ascii="Arial" w:hAnsi="Arial" w:cs="Arial"/>
              </w:rPr>
              <w:t>Number of Staff</w:t>
            </w:r>
          </w:p>
        </w:tc>
        <w:tc>
          <w:tcPr>
            <w:tcW w:w="7020" w:type="dxa"/>
            <w:gridSpan w:val="4"/>
            <w:tcBorders>
              <w:top w:val="single" w:sz="4" w:space="0" w:color="D9D9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317CE21D" w14:textId="0EC35635" w:rsidR="00947DE3" w:rsidRPr="001C6301" w:rsidRDefault="00947DE3" w:rsidP="00947DE3">
            <w:pPr>
              <w:rPr>
                <w:rFonts w:ascii="Arial" w:hAnsi="Arial" w:cs="Arial"/>
                <w:i/>
              </w:rPr>
            </w:pPr>
          </w:p>
        </w:tc>
      </w:tr>
      <w:tr w:rsidR="005F7EEB" w:rsidRPr="001C6301" w14:paraId="685805D6" w14:textId="77777777" w:rsidTr="005166D4">
        <w:trPr>
          <w:gridAfter w:val="6"/>
          <w:wAfter w:w="10261" w:type="dxa"/>
        </w:trPr>
        <w:tc>
          <w:tcPr>
            <w:tcW w:w="448" w:type="dxa"/>
          </w:tcPr>
          <w:p w14:paraId="558190E7" w14:textId="77777777" w:rsidR="005F7EEB" w:rsidRDefault="005F7EEB" w:rsidP="00947DE3">
            <w:pPr>
              <w:pStyle w:val="Header"/>
            </w:pPr>
          </w:p>
        </w:tc>
      </w:tr>
    </w:tbl>
    <w:p w14:paraId="0C76613C" w14:textId="77777777" w:rsidR="001C6301" w:rsidRDefault="001C6301">
      <w:r>
        <w:br w:type="page"/>
      </w:r>
    </w:p>
    <w:tbl>
      <w:tblPr>
        <w:tblW w:w="475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9"/>
        <w:gridCol w:w="9811"/>
      </w:tblGrid>
      <w:tr w:rsidR="00947DE3" w:rsidRPr="007D3EBE" w14:paraId="7B434BFE" w14:textId="77777777" w:rsidTr="001C6301">
        <w:tc>
          <w:tcPr>
            <w:tcW w:w="10260" w:type="dxa"/>
            <w:gridSpan w:val="2"/>
          </w:tcPr>
          <w:p w14:paraId="7A125394" w14:textId="2071274B" w:rsidR="00947DE3" w:rsidRPr="001C6301" w:rsidRDefault="005F7EEB" w:rsidP="005F7EEB">
            <w:pPr>
              <w:pStyle w:val="Agreement"/>
              <w:spacing w:after="0"/>
              <w:rPr>
                <w:rFonts w:ascii="Arial" w:hAnsi="Arial" w:cs="Arial"/>
                <w:b/>
                <w:bCs/>
              </w:rPr>
            </w:pPr>
            <w:r w:rsidRPr="001C6301">
              <w:rPr>
                <w:rFonts w:ascii="Arial" w:hAnsi="Arial" w:cs="Arial"/>
                <w:b/>
                <w:bCs/>
              </w:rPr>
              <w:lastRenderedPageBreak/>
              <w:t xml:space="preserve">Section 1: </w:t>
            </w:r>
            <w:r w:rsidRPr="001C6301">
              <w:rPr>
                <w:rFonts w:ascii="Arial" w:hAnsi="Arial" w:cs="Arial"/>
                <w:b/>
                <w:bCs/>
              </w:rPr>
              <w:t>Financial and Grant Management Capacity</w:t>
            </w:r>
          </w:p>
          <w:p w14:paraId="2C1D4DED" w14:textId="7E9028C7" w:rsidR="00947DE3" w:rsidRPr="001C6301" w:rsidRDefault="005F7EEB" w:rsidP="005F7EEB">
            <w:pPr>
              <w:pStyle w:val="Agreement"/>
              <w:spacing w:after="120"/>
              <w:rPr>
                <w:rFonts w:ascii="Arial" w:hAnsi="Arial" w:cs="Arial"/>
                <w:i/>
                <w:iCs/>
              </w:rPr>
            </w:pPr>
            <w:r w:rsidRPr="001C6301">
              <w:rPr>
                <w:rFonts w:ascii="Arial" w:hAnsi="Arial" w:cs="Arial"/>
                <w:i/>
                <w:iCs/>
              </w:rPr>
              <w:t>Goal: To evaluate financial resource management, grant handling capabilities, and experience with grant funding</w:t>
            </w:r>
          </w:p>
        </w:tc>
      </w:tr>
      <w:tr w:rsidR="00947DE3" w:rsidRPr="007D3EBE" w14:paraId="60B3B0AF" w14:textId="77777777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5FC759BD" w14:textId="26EAC9CC" w:rsidR="00947DE3" w:rsidRDefault="003C03F1" w:rsidP="00947DE3">
            <w:r>
              <w:t>1</w:t>
            </w:r>
            <w:r w:rsidR="005F7EEB">
              <w:t xml:space="preserve">. </w:t>
            </w:r>
          </w:p>
        </w:tc>
        <w:tc>
          <w:tcPr>
            <w:tcW w:w="9811" w:type="dxa"/>
            <w:tcBorders>
              <w:bottom w:val="single" w:sz="4" w:space="0" w:color="D9D9D9"/>
            </w:tcBorders>
          </w:tcPr>
          <w:p w14:paraId="7DCA9B45" w14:textId="25B11D45" w:rsidR="00947DE3" w:rsidRPr="001C6301" w:rsidRDefault="005F7EEB" w:rsidP="00947DE3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How much federal grant funding has your group secured in the past year?</w:t>
            </w:r>
          </w:p>
        </w:tc>
      </w:tr>
      <w:tr w:rsidR="005F7EEB" w:rsidRPr="007D3EBE" w14:paraId="21E04CE7" w14:textId="77777777" w:rsidTr="001C6301">
        <w:trPr>
          <w:trHeight w:val="1592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57603BBB" w14:textId="76872C3E" w:rsidR="005F7EEB" w:rsidRPr="001C6301" w:rsidRDefault="005F7EEB" w:rsidP="005F7EEB">
            <w:pPr>
              <w:pStyle w:val="Quote"/>
              <w:rPr>
                <w:rFonts w:ascii="Arial" w:hAnsi="Arial" w:cs="Arial"/>
                <w:sz w:val="22"/>
              </w:rPr>
            </w:pPr>
          </w:p>
        </w:tc>
      </w:tr>
      <w:tr w:rsidR="005F7EEB" w14:paraId="38932034" w14:textId="77777777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515E08B7" w14:textId="423AC9A3" w:rsidR="005F7EEB" w:rsidRDefault="003C03F1" w:rsidP="00821E41">
            <w:r>
              <w:t>2</w:t>
            </w:r>
            <w:r w:rsidR="005F7EEB">
              <w:t xml:space="preserve">. </w:t>
            </w:r>
          </w:p>
        </w:tc>
        <w:tc>
          <w:tcPr>
            <w:tcW w:w="9811" w:type="dxa"/>
            <w:tcBorders>
              <w:bottom w:val="single" w:sz="4" w:space="0" w:color="D9D9D9"/>
            </w:tcBorders>
          </w:tcPr>
          <w:p w14:paraId="1F8125C8" w14:textId="3993E09A" w:rsidR="005F7EEB" w:rsidRPr="001C6301" w:rsidRDefault="005F7EEB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Please specify the types of grants your Coalition has managed (federal, state, private) and the size of the awards (large federal grants, mixed private and state/federal, small one-time grants).</w:t>
            </w:r>
          </w:p>
        </w:tc>
      </w:tr>
      <w:tr w:rsidR="005F7EEB" w:rsidRPr="00914F41" w14:paraId="6D7D7C15" w14:textId="77777777" w:rsidTr="001C6301">
        <w:trPr>
          <w:trHeight w:val="1592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7F474DB8" w14:textId="77777777" w:rsidR="005F7EEB" w:rsidRPr="001C6301" w:rsidRDefault="005F7EEB" w:rsidP="00821E41">
            <w:pPr>
              <w:pStyle w:val="Quote"/>
              <w:rPr>
                <w:rFonts w:ascii="Arial" w:hAnsi="Arial" w:cs="Arial"/>
                <w:sz w:val="22"/>
              </w:rPr>
            </w:pPr>
          </w:p>
        </w:tc>
      </w:tr>
      <w:tr w:rsidR="005F7EEB" w14:paraId="2AFF504D" w14:textId="77777777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020E35BB" w14:textId="5F00D7A0" w:rsidR="005F7EEB" w:rsidRDefault="003C03F1" w:rsidP="00821E41">
            <w:r>
              <w:t>3</w:t>
            </w:r>
            <w:r w:rsidR="005F7EEB">
              <w:t xml:space="preserve">. </w:t>
            </w:r>
          </w:p>
        </w:tc>
        <w:tc>
          <w:tcPr>
            <w:tcW w:w="9811" w:type="dxa"/>
            <w:tcBorders>
              <w:bottom w:val="single" w:sz="4" w:space="0" w:color="D9D9D9"/>
            </w:tcBorders>
          </w:tcPr>
          <w:p w14:paraId="76300366" w14:textId="4708D17D" w:rsidR="005F7EEB" w:rsidRPr="001C6301" w:rsidRDefault="005F7EEB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How many grants has your Coalition pursued in the past five years as the primary recipient?</w:t>
            </w:r>
          </w:p>
        </w:tc>
      </w:tr>
      <w:tr w:rsidR="005F7EEB" w:rsidRPr="00914F41" w14:paraId="00851828" w14:textId="77777777" w:rsidTr="001C6301">
        <w:trPr>
          <w:trHeight w:val="782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1FB86846" w14:textId="77777777" w:rsidR="005F7EEB" w:rsidRPr="001C6301" w:rsidRDefault="005F7EEB" w:rsidP="00821E41">
            <w:pPr>
              <w:pStyle w:val="Quote"/>
              <w:rPr>
                <w:rFonts w:ascii="Arial" w:hAnsi="Arial" w:cs="Arial"/>
                <w:sz w:val="22"/>
              </w:rPr>
            </w:pPr>
          </w:p>
        </w:tc>
      </w:tr>
      <w:tr w:rsidR="005F7EEB" w14:paraId="6C4C834E" w14:textId="77777777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7C8BA5E2" w14:textId="10B24F9A" w:rsidR="005F7EEB" w:rsidRDefault="003C03F1" w:rsidP="00821E41">
            <w:r>
              <w:t>4</w:t>
            </w:r>
            <w:r w:rsidR="005F7EEB">
              <w:t xml:space="preserve">. </w:t>
            </w:r>
          </w:p>
        </w:tc>
        <w:tc>
          <w:tcPr>
            <w:tcW w:w="9811" w:type="dxa"/>
            <w:tcBorders>
              <w:bottom w:val="single" w:sz="4" w:space="0" w:color="D9D9D9"/>
            </w:tcBorders>
          </w:tcPr>
          <w:p w14:paraId="1467C711" w14:textId="612E4C71" w:rsidR="005F7EEB" w:rsidRPr="001C6301" w:rsidRDefault="003C03F1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 xml:space="preserve">What is the typical length of grant </w:t>
            </w:r>
            <w:proofErr w:type="gramStart"/>
            <w:r w:rsidRPr="001C6301">
              <w:rPr>
                <w:rFonts w:ascii="Arial" w:hAnsi="Arial" w:cs="Arial"/>
              </w:rPr>
              <w:t>awards</w:t>
            </w:r>
            <w:proofErr w:type="gramEnd"/>
            <w:r w:rsidRPr="001C6301">
              <w:rPr>
                <w:rFonts w:ascii="Arial" w:hAnsi="Arial" w:cs="Arial"/>
              </w:rPr>
              <w:t xml:space="preserve"> your Coalition has received as the primary recipient?</w:t>
            </w:r>
          </w:p>
        </w:tc>
      </w:tr>
      <w:tr w:rsidR="005F7EEB" w:rsidRPr="00914F41" w14:paraId="5EEF2BB5" w14:textId="77777777" w:rsidTr="001C6301">
        <w:trPr>
          <w:trHeight w:val="710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4E564703" w14:textId="77777777" w:rsidR="005F7EEB" w:rsidRPr="001C6301" w:rsidRDefault="005F7EEB" w:rsidP="00821E41">
            <w:pPr>
              <w:pStyle w:val="Quote"/>
              <w:rPr>
                <w:rFonts w:ascii="Arial" w:hAnsi="Arial" w:cs="Arial"/>
                <w:sz w:val="22"/>
              </w:rPr>
            </w:pPr>
          </w:p>
        </w:tc>
      </w:tr>
      <w:tr w:rsidR="005F7EEB" w14:paraId="436758C7" w14:textId="77777777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186CB4FE" w14:textId="775B3A04" w:rsidR="005F7EEB" w:rsidRDefault="003C03F1" w:rsidP="00821E41">
            <w:r>
              <w:t>5</w:t>
            </w:r>
            <w:r w:rsidR="005F7EEB">
              <w:t xml:space="preserve">. </w:t>
            </w:r>
          </w:p>
        </w:tc>
        <w:tc>
          <w:tcPr>
            <w:tcW w:w="9811" w:type="dxa"/>
            <w:tcBorders>
              <w:bottom w:val="single" w:sz="4" w:space="0" w:color="D9D9D9"/>
            </w:tcBorders>
          </w:tcPr>
          <w:p w14:paraId="1D683FE1" w14:textId="38142E85" w:rsidR="005F7EEB" w:rsidRPr="001C6301" w:rsidRDefault="003C03F1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Explain your team’s capacity or processes for grants management</w:t>
            </w:r>
            <w:r w:rsidRPr="001C6301">
              <w:rPr>
                <w:rFonts w:ascii="Arial" w:hAnsi="Arial" w:cs="Arial"/>
              </w:rPr>
              <w:t>.</w:t>
            </w:r>
          </w:p>
        </w:tc>
      </w:tr>
      <w:tr w:rsidR="005F7EEB" w:rsidRPr="00914F41" w14:paraId="3180E3A4" w14:textId="77777777" w:rsidTr="001C6301">
        <w:trPr>
          <w:trHeight w:val="1565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6EC5B36A" w14:textId="77777777" w:rsidR="005F7EEB" w:rsidRPr="001C6301" w:rsidRDefault="005F7EEB" w:rsidP="00821E41">
            <w:pPr>
              <w:pStyle w:val="Quote"/>
              <w:rPr>
                <w:rFonts w:ascii="Arial" w:hAnsi="Arial" w:cs="Arial"/>
                <w:sz w:val="22"/>
              </w:rPr>
            </w:pPr>
          </w:p>
        </w:tc>
      </w:tr>
      <w:tr w:rsidR="005F7EEB" w14:paraId="7EB16F82" w14:textId="77777777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38A9E76A" w14:textId="49A6C4B5" w:rsidR="005F7EEB" w:rsidRDefault="003C03F1" w:rsidP="00821E41">
            <w:r>
              <w:t>6.</w:t>
            </w:r>
          </w:p>
        </w:tc>
        <w:tc>
          <w:tcPr>
            <w:tcW w:w="9811" w:type="dxa"/>
            <w:tcBorders>
              <w:bottom w:val="single" w:sz="4" w:space="0" w:color="D9D9D9"/>
            </w:tcBorders>
          </w:tcPr>
          <w:p w14:paraId="691FA95E" w14:textId="64996E19" w:rsidR="005F7EEB" w:rsidRPr="001C6301" w:rsidRDefault="003C03F1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Please specify your financial infrastructure and your bandwidth to manage funds if awarded a grant (financial systems, structures, etc.)</w:t>
            </w:r>
            <w:r w:rsidRPr="001C6301">
              <w:rPr>
                <w:rFonts w:ascii="Arial" w:hAnsi="Arial" w:cs="Arial"/>
              </w:rPr>
              <w:t>.</w:t>
            </w:r>
          </w:p>
        </w:tc>
      </w:tr>
      <w:tr w:rsidR="005F7EEB" w:rsidRPr="00914F41" w14:paraId="11F07DD1" w14:textId="77777777" w:rsidTr="001C6301">
        <w:trPr>
          <w:trHeight w:val="1700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780FD1CC" w14:textId="77777777" w:rsidR="005F7EEB" w:rsidRPr="001C6301" w:rsidRDefault="005F7EEB" w:rsidP="00821E41">
            <w:pPr>
              <w:pStyle w:val="Quote"/>
              <w:rPr>
                <w:rFonts w:ascii="Arial" w:hAnsi="Arial" w:cs="Arial"/>
                <w:sz w:val="22"/>
              </w:rPr>
            </w:pPr>
          </w:p>
        </w:tc>
      </w:tr>
      <w:tr w:rsidR="003C03F1" w14:paraId="22D511BC" w14:textId="77777777" w:rsidTr="001C6301">
        <w:tc>
          <w:tcPr>
            <w:tcW w:w="449" w:type="dxa"/>
          </w:tcPr>
          <w:p w14:paraId="0312F226" w14:textId="77777777" w:rsidR="003C03F1" w:rsidRDefault="003C03F1" w:rsidP="00821E41"/>
        </w:tc>
        <w:tc>
          <w:tcPr>
            <w:tcW w:w="9811" w:type="dxa"/>
          </w:tcPr>
          <w:p w14:paraId="08E06025" w14:textId="77777777" w:rsidR="003C03F1" w:rsidRPr="001C6301" w:rsidRDefault="003C03F1" w:rsidP="00821E41">
            <w:pPr>
              <w:rPr>
                <w:rFonts w:ascii="Arial" w:hAnsi="Arial" w:cs="Arial"/>
              </w:rPr>
            </w:pPr>
          </w:p>
        </w:tc>
      </w:tr>
    </w:tbl>
    <w:p w14:paraId="37550A89" w14:textId="77777777" w:rsidR="001C6301" w:rsidRDefault="001C6301">
      <w:r>
        <w:br w:type="page"/>
      </w:r>
    </w:p>
    <w:tbl>
      <w:tblPr>
        <w:tblW w:w="475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9"/>
        <w:gridCol w:w="9811"/>
      </w:tblGrid>
      <w:tr w:rsidR="003C03F1" w14:paraId="21651370" w14:textId="77777777" w:rsidTr="001C6301">
        <w:tc>
          <w:tcPr>
            <w:tcW w:w="10260" w:type="dxa"/>
            <w:gridSpan w:val="2"/>
          </w:tcPr>
          <w:p w14:paraId="4DF3EA01" w14:textId="347CEB20" w:rsidR="003C03F1" w:rsidRPr="001C6301" w:rsidRDefault="003C03F1" w:rsidP="00821E41">
            <w:pPr>
              <w:rPr>
                <w:rFonts w:ascii="Arial" w:hAnsi="Arial" w:cs="Arial"/>
                <w:b/>
                <w:bCs/>
              </w:rPr>
            </w:pPr>
            <w:r w:rsidRPr="001C6301">
              <w:rPr>
                <w:rFonts w:ascii="Arial" w:hAnsi="Arial" w:cs="Arial"/>
                <w:b/>
                <w:bCs/>
              </w:rPr>
              <w:lastRenderedPageBreak/>
              <w:t>Section 2: Internal Organizational Structure and Leadership</w:t>
            </w:r>
          </w:p>
        </w:tc>
      </w:tr>
      <w:tr w:rsidR="003C03F1" w14:paraId="4A2BA68E" w14:textId="77777777" w:rsidTr="001C6301">
        <w:tc>
          <w:tcPr>
            <w:tcW w:w="10260" w:type="dxa"/>
            <w:gridSpan w:val="2"/>
          </w:tcPr>
          <w:p w14:paraId="5A5A02D6" w14:textId="17920DD3" w:rsidR="003C03F1" w:rsidRPr="001C6301" w:rsidRDefault="003C03F1" w:rsidP="00821E41">
            <w:pPr>
              <w:rPr>
                <w:rFonts w:ascii="Arial" w:hAnsi="Arial" w:cs="Arial"/>
                <w:i/>
                <w:iCs/>
              </w:rPr>
            </w:pPr>
            <w:r w:rsidRPr="001C6301">
              <w:rPr>
                <w:rFonts w:ascii="Arial" w:hAnsi="Arial" w:cs="Arial"/>
                <w:i/>
                <w:iCs/>
              </w:rPr>
              <w:t>Goal: To assess internal leadership, staffing, and governance</w:t>
            </w:r>
          </w:p>
        </w:tc>
      </w:tr>
      <w:tr w:rsidR="003C03F1" w14:paraId="155D144C" w14:textId="77777777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1D1158F4" w14:textId="169E3390" w:rsidR="003C03F1" w:rsidRDefault="003C03F1" w:rsidP="00821E41">
            <w:r>
              <w:t>1.</w:t>
            </w:r>
          </w:p>
        </w:tc>
        <w:tc>
          <w:tcPr>
            <w:tcW w:w="9811" w:type="dxa"/>
            <w:tcBorders>
              <w:bottom w:val="single" w:sz="4" w:space="0" w:color="D9D9D9"/>
            </w:tcBorders>
          </w:tcPr>
          <w:p w14:paraId="3D8E40EA" w14:textId="1CD9AC3E" w:rsidR="003C03F1" w:rsidRPr="001C6301" w:rsidRDefault="003C03F1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Provide an overview of your organizational structure and your leadership roles.</w:t>
            </w:r>
          </w:p>
        </w:tc>
      </w:tr>
      <w:tr w:rsidR="003C03F1" w:rsidRPr="00914F41" w14:paraId="70B9E529" w14:textId="77777777" w:rsidTr="001C6301">
        <w:trPr>
          <w:trHeight w:val="1835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2EE05F6F" w14:textId="77777777" w:rsidR="003C03F1" w:rsidRPr="001C6301" w:rsidRDefault="003C03F1" w:rsidP="00821E41">
            <w:pPr>
              <w:pStyle w:val="Quote"/>
              <w:rPr>
                <w:rFonts w:ascii="Arial" w:hAnsi="Arial" w:cs="Arial"/>
                <w:sz w:val="22"/>
              </w:rPr>
            </w:pPr>
          </w:p>
        </w:tc>
      </w:tr>
      <w:tr w:rsidR="003C03F1" w14:paraId="4C437442" w14:textId="77777777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3610D54A" w14:textId="26EFCAA8" w:rsidR="003C03F1" w:rsidRDefault="003C03F1" w:rsidP="00821E41">
            <w:r>
              <w:t>2</w:t>
            </w:r>
            <w:r>
              <w:t>.</w:t>
            </w:r>
          </w:p>
        </w:tc>
        <w:tc>
          <w:tcPr>
            <w:tcW w:w="9811" w:type="dxa"/>
            <w:tcBorders>
              <w:bottom w:val="single" w:sz="4" w:space="0" w:color="D9D9D9"/>
            </w:tcBorders>
          </w:tcPr>
          <w:p w14:paraId="3ED353D2" w14:textId="5B84AB96" w:rsidR="003C03F1" w:rsidRPr="001C6301" w:rsidRDefault="003C03F1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Detail the staff responsible for grant management in your Coalition (in-house or outsourced).</w:t>
            </w:r>
          </w:p>
        </w:tc>
      </w:tr>
      <w:tr w:rsidR="003C03F1" w:rsidRPr="00914F41" w14:paraId="0BFA21E5" w14:textId="77777777" w:rsidTr="001C6301">
        <w:trPr>
          <w:trHeight w:val="1772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52CFE111" w14:textId="77777777" w:rsidR="003C03F1" w:rsidRPr="001C6301" w:rsidRDefault="003C03F1" w:rsidP="00821E41">
            <w:pPr>
              <w:pStyle w:val="Quote"/>
              <w:rPr>
                <w:rFonts w:ascii="Arial" w:hAnsi="Arial" w:cs="Arial"/>
                <w:sz w:val="22"/>
              </w:rPr>
            </w:pPr>
          </w:p>
        </w:tc>
      </w:tr>
      <w:tr w:rsidR="003C03F1" w14:paraId="4966478E" w14:textId="77777777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36DE1BD4" w14:textId="376DEB87" w:rsidR="003C03F1" w:rsidRDefault="003C03F1" w:rsidP="00821E41">
            <w:r>
              <w:t>3</w:t>
            </w:r>
            <w:r>
              <w:t>.</w:t>
            </w:r>
          </w:p>
        </w:tc>
        <w:tc>
          <w:tcPr>
            <w:tcW w:w="9811" w:type="dxa"/>
            <w:tcBorders>
              <w:bottom w:val="single" w:sz="4" w:space="0" w:color="D9D9D9"/>
            </w:tcBorders>
          </w:tcPr>
          <w:p w14:paraId="01DE54C2" w14:textId="5A9F7712" w:rsidR="003C03F1" w:rsidRPr="001C6301" w:rsidRDefault="003C03F1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Describe your board’s role in governance and oversight of grant activities.</w:t>
            </w:r>
          </w:p>
        </w:tc>
      </w:tr>
      <w:tr w:rsidR="003C03F1" w:rsidRPr="00914F41" w14:paraId="23FC9BF5" w14:textId="77777777" w:rsidTr="001C6301">
        <w:trPr>
          <w:trHeight w:val="1592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73D3EB73" w14:textId="77777777" w:rsidR="003C03F1" w:rsidRPr="001C6301" w:rsidRDefault="003C03F1" w:rsidP="00821E41">
            <w:pPr>
              <w:pStyle w:val="Quote"/>
              <w:rPr>
                <w:rFonts w:ascii="Arial" w:hAnsi="Arial" w:cs="Arial"/>
                <w:sz w:val="22"/>
              </w:rPr>
            </w:pPr>
          </w:p>
        </w:tc>
      </w:tr>
      <w:tr w:rsidR="003C03F1" w14:paraId="426CADC8" w14:textId="77777777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040B3741" w14:textId="77777777" w:rsidR="003C03F1" w:rsidRDefault="003C03F1" w:rsidP="00821E41">
            <w:r>
              <w:t>3.</w:t>
            </w:r>
          </w:p>
        </w:tc>
        <w:tc>
          <w:tcPr>
            <w:tcW w:w="9811" w:type="dxa"/>
            <w:tcBorders>
              <w:bottom w:val="single" w:sz="4" w:space="0" w:color="D9D9D9"/>
            </w:tcBorders>
          </w:tcPr>
          <w:p w14:paraId="3D535EE8" w14:textId="7F108D33" w:rsidR="003C03F1" w:rsidRPr="001C6301" w:rsidRDefault="003C03F1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Specific your team’s abilities to manage and complete grant applications.</w:t>
            </w:r>
          </w:p>
        </w:tc>
      </w:tr>
      <w:tr w:rsidR="003C03F1" w:rsidRPr="00914F41" w14:paraId="4C65479C" w14:textId="77777777" w:rsidTr="001C6301">
        <w:trPr>
          <w:trHeight w:val="710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1EA0ADDB" w14:textId="77777777" w:rsidR="003C03F1" w:rsidRDefault="003C03F1" w:rsidP="00821E41">
            <w:pPr>
              <w:pStyle w:val="Quote"/>
              <w:rPr>
                <w:rFonts w:ascii="Arial" w:hAnsi="Arial" w:cs="Arial"/>
                <w:sz w:val="22"/>
              </w:rPr>
            </w:pPr>
          </w:p>
          <w:p w14:paraId="7B672EBD" w14:textId="77777777" w:rsidR="001C6301" w:rsidRDefault="001C6301" w:rsidP="001C6301"/>
          <w:p w14:paraId="7F446D5F" w14:textId="77777777" w:rsidR="001C6301" w:rsidRDefault="001C6301" w:rsidP="001C6301"/>
          <w:p w14:paraId="3FE8E4AD" w14:textId="77777777" w:rsidR="001C6301" w:rsidRDefault="001C6301" w:rsidP="001C6301"/>
          <w:p w14:paraId="5E53B576" w14:textId="77777777" w:rsidR="001C6301" w:rsidRPr="001C6301" w:rsidRDefault="001C6301" w:rsidP="001C6301"/>
        </w:tc>
      </w:tr>
      <w:tr w:rsidR="003C03F1" w:rsidRPr="001C6301" w14:paraId="344A519E" w14:textId="77777777" w:rsidTr="001C6301">
        <w:trPr>
          <w:gridAfter w:val="1"/>
          <w:wAfter w:w="9811" w:type="dxa"/>
        </w:trPr>
        <w:tc>
          <w:tcPr>
            <w:tcW w:w="449" w:type="dxa"/>
          </w:tcPr>
          <w:p w14:paraId="6B443FA3" w14:textId="77777777" w:rsidR="003C03F1" w:rsidRDefault="003C03F1" w:rsidP="00821E41"/>
        </w:tc>
      </w:tr>
    </w:tbl>
    <w:p w14:paraId="730F52C1" w14:textId="77777777" w:rsidR="001C6301" w:rsidRDefault="001C6301">
      <w:r>
        <w:br w:type="page"/>
      </w:r>
    </w:p>
    <w:tbl>
      <w:tblPr>
        <w:tblW w:w="475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9"/>
        <w:gridCol w:w="9811"/>
      </w:tblGrid>
      <w:tr w:rsidR="003C03F1" w:rsidRPr="003C03F1" w14:paraId="3CCB2E02" w14:textId="77777777" w:rsidTr="001C6301">
        <w:tc>
          <w:tcPr>
            <w:tcW w:w="10260" w:type="dxa"/>
            <w:gridSpan w:val="2"/>
          </w:tcPr>
          <w:p w14:paraId="2229E88D" w14:textId="761A8939" w:rsidR="003C03F1" w:rsidRPr="001C6301" w:rsidRDefault="003C03F1" w:rsidP="00821E41">
            <w:pPr>
              <w:rPr>
                <w:rFonts w:ascii="Arial" w:hAnsi="Arial" w:cs="Arial"/>
                <w:b/>
                <w:bCs/>
              </w:rPr>
            </w:pPr>
            <w:r w:rsidRPr="001C6301">
              <w:rPr>
                <w:rFonts w:ascii="Arial" w:hAnsi="Arial" w:cs="Arial"/>
                <w:b/>
                <w:bCs/>
              </w:rPr>
              <w:lastRenderedPageBreak/>
              <w:t xml:space="preserve">Section </w:t>
            </w:r>
            <w:r w:rsidRPr="001C6301">
              <w:rPr>
                <w:rFonts w:ascii="Arial" w:hAnsi="Arial" w:cs="Arial"/>
                <w:b/>
                <w:bCs/>
              </w:rPr>
              <w:t>3</w:t>
            </w:r>
            <w:r w:rsidRPr="001C6301">
              <w:rPr>
                <w:rFonts w:ascii="Arial" w:hAnsi="Arial" w:cs="Arial"/>
                <w:b/>
                <w:bCs/>
              </w:rPr>
              <w:t>: Coalition Engagement and Outreach</w:t>
            </w:r>
          </w:p>
        </w:tc>
      </w:tr>
      <w:tr w:rsidR="003C03F1" w:rsidRPr="003C03F1" w14:paraId="6F94C928" w14:textId="77777777" w:rsidTr="001C6301">
        <w:tc>
          <w:tcPr>
            <w:tcW w:w="10260" w:type="dxa"/>
            <w:gridSpan w:val="2"/>
          </w:tcPr>
          <w:p w14:paraId="59B0D2D3" w14:textId="4AA1DD2B" w:rsidR="003C03F1" w:rsidRPr="001C6301" w:rsidRDefault="003C03F1" w:rsidP="00821E41">
            <w:pPr>
              <w:rPr>
                <w:rFonts w:ascii="Arial" w:hAnsi="Arial" w:cs="Arial"/>
                <w:i/>
                <w:iCs/>
              </w:rPr>
            </w:pPr>
            <w:r w:rsidRPr="001C6301">
              <w:rPr>
                <w:rFonts w:ascii="Arial" w:hAnsi="Arial" w:cs="Arial"/>
                <w:i/>
                <w:iCs/>
              </w:rPr>
              <w:t>Goal: To evaluate stakeholder engagement through events, publications, and feedback</w:t>
            </w:r>
          </w:p>
        </w:tc>
      </w:tr>
      <w:tr w:rsidR="003C03F1" w14:paraId="2DB51826" w14:textId="197588C2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39F601F0" w14:textId="1C26180A" w:rsidR="003C03F1" w:rsidRDefault="003C03F1" w:rsidP="003C03F1">
            <w:r>
              <w:t>1.</w:t>
            </w:r>
          </w:p>
        </w:tc>
        <w:tc>
          <w:tcPr>
            <w:tcW w:w="9811" w:type="dxa"/>
          </w:tcPr>
          <w:p w14:paraId="4D0C3884" w14:textId="7A454F2C" w:rsidR="003C03F1" w:rsidRPr="001C6301" w:rsidRDefault="003C03F1" w:rsidP="003C03F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Describe your Coalition engagement efforts through outreach or meetings.</w:t>
            </w:r>
          </w:p>
        </w:tc>
      </w:tr>
      <w:tr w:rsidR="003C03F1" w:rsidRPr="00914F41" w14:paraId="2DF9134C" w14:textId="77777777" w:rsidTr="001C6301">
        <w:trPr>
          <w:trHeight w:val="1655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176C39FB" w14:textId="77777777" w:rsidR="003C03F1" w:rsidRPr="001C6301" w:rsidRDefault="003C03F1" w:rsidP="003C03F1">
            <w:pPr>
              <w:pStyle w:val="Quote"/>
              <w:rPr>
                <w:rFonts w:ascii="Arial" w:hAnsi="Arial" w:cs="Arial"/>
                <w:sz w:val="22"/>
              </w:rPr>
            </w:pPr>
          </w:p>
        </w:tc>
      </w:tr>
      <w:tr w:rsidR="003C03F1" w14:paraId="33AE0BAB" w14:textId="2CD99DEE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47661E87" w14:textId="53C07C94" w:rsidR="003C03F1" w:rsidRDefault="003C03F1" w:rsidP="003C03F1">
            <w:r>
              <w:t>2.</w:t>
            </w:r>
          </w:p>
        </w:tc>
        <w:tc>
          <w:tcPr>
            <w:tcW w:w="9811" w:type="dxa"/>
          </w:tcPr>
          <w:p w14:paraId="338C89B4" w14:textId="13FA113E" w:rsidR="003C03F1" w:rsidRPr="001C6301" w:rsidRDefault="003C03F1" w:rsidP="003C03F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Detail how stakeholder feedback is collected and integrated into your work.</w:t>
            </w:r>
          </w:p>
        </w:tc>
      </w:tr>
      <w:tr w:rsidR="003C03F1" w:rsidRPr="00914F41" w14:paraId="71E209D3" w14:textId="77777777" w:rsidTr="001C6301">
        <w:trPr>
          <w:trHeight w:val="710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0D8E52DA" w14:textId="77777777" w:rsidR="003C03F1" w:rsidRDefault="003C03F1" w:rsidP="003C03F1">
            <w:pPr>
              <w:pStyle w:val="Quote"/>
              <w:rPr>
                <w:rFonts w:ascii="Arial" w:hAnsi="Arial" w:cs="Arial"/>
                <w:sz w:val="22"/>
              </w:rPr>
            </w:pPr>
          </w:p>
          <w:p w14:paraId="1D28B149" w14:textId="77777777" w:rsidR="001C6301" w:rsidRDefault="001C6301" w:rsidP="001C6301"/>
          <w:p w14:paraId="77416E46" w14:textId="77777777" w:rsidR="001C6301" w:rsidRDefault="001C6301" w:rsidP="001C6301"/>
          <w:p w14:paraId="7240FAA0" w14:textId="77777777" w:rsidR="001C6301" w:rsidRDefault="001C6301" w:rsidP="001C6301"/>
          <w:p w14:paraId="370264CE" w14:textId="77777777" w:rsidR="001C6301" w:rsidRPr="001C6301" w:rsidRDefault="001C6301" w:rsidP="001C6301"/>
        </w:tc>
      </w:tr>
      <w:tr w:rsidR="003C03F1" w:rsidRPr="001C6301" w14:paraId="0BD228BE" w14:textId="77777777" w:rsidTr="001C6301">
        <w:trPr>
          <w:gridAfter w:val="1"/>
          <w:wAfter w:w="9811" w:type="dxa"/>
        </w:trPr>
        <w:tc>
          <w:tcPr>
            <w:tcW w:w="449" w:type="dxa"/>
          </w:tcPr>
          <w:p w14:paraId="3CCFD2AE" w14:textId="77777777" w:rsidR="003C03F1" w:rsidRDefault="003C03F1" w:rsidP="00821E41"/>
        </w:tc>
      </w:tr>
    </w:tbl>
    <w:p w14:paraId="2929199B" w14:textId="2DE6AA7A" w:rsidR="001C6301" w:rsidRDefault="001C6301"/>
    <w:tbl>
      <w:tblPr>
        <w:tblW w:w="475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9"/>
        <w:gridCol w:w="9811"/>
      </w:tblGrid>
      <w:tr w:rsidR="003C03F1" w:rsidRPr="003C03F1" w14:paraId="5DB05DF6" w14:textId="77777777" w:rsidTr="001C6301">
        <w:tc>
          <w:tcPr>
            <w:tcW w:w="10260" w:type="dxa"/>
            <w:gridSpan w:val="2"/>
          </w:tcPr>
          <w:p w14:paraId="1871B819" w14:textId="0526E79C" w:rsidR="003C03F1" w:rsidRPr="001C6301" w:rsidRDefault="003C03F1" w:rsidP="00821E41">
            <w:pPr>
              <w:rPr>
                <w:rFonts w:ascii="Arial" w:hAnsi="Arial" w:cs="Arial"/>
                <w:b/>
                <w:bCs/>
              </w:rPr>
            </w:pPr>
            <w:r w:rsidRPr="001C6301">
              <w:rPr>
                <w:rFonts w:ascii="Arial" w:hAnsi="Arial" w:cs="Arial"/>
                <w:b/>
                <w:bCs/>
              </w:rPr>
              <w:t xml:space="preserve">Section </w:t>
            </w:r>
            <w:r w:rsidRPr="001C6301">
              <w:rPr>
                <w:rFonts w:ascii="Arial" w:hAnsi="Arial" w:cs="Arial"/>
                <w:b/>
                <w:bCs/>
              </w:rPr>
              <w:t>4</w:t>
            </w:r>
            <w:r w:rsidRPr="001C6301">
              <w:rPr>
                <w:rFonts w:ascii="Arial" w:hAnsi="Arial" w:cs="Arial"/>
                <w:b/>
                <w:bCs/>
              </w:rPr>
              <w:t>: Coalition Sustainability and Strategic Planning</w:t>
            </w:r>
          </w:p>
        </w:tc>
      </w:tr>
      <w:tr w:rsidR="003C03F1" w:rsidRPr="003C03F1" w14:paraId="0938CBD6" w14:textId="77777777" w:rsidTr="001C6301">
        <w:tc>
          <w:tcPr>
            <w:tcW w:w="10260" w:type="dxa"/>
            <w:gridSpan w:val="2"/>
          </w:tcPr>
          <w:p w14:paraId="5211A020" w14:textId="3CEB1014" w:rsidR="003C03F1" w:rsidRPr="001C6301" w:rsidRDefault="003C03F1" w:rsidP="00821E41">
            <w:pPr>
              <w:rPr>
                <w:rFonts w:ascii="Arial" w:hAnsi="Arial" w:cs="Arial"/>
                <w:i/>
                <w:iCs/>
              </w:rPr>
            </w:pPr>
            <w:r w:rsidRPr="001C6301">
              <w:rPr>
                <w:rFonts w:ascii="Arial" w:hAnsi="Arial" w:cs="Arial"/>
                <w:i/>
                <w:iCs/>
              </w:rPr>
              <w:t>Goal: To evaluate long-term planning and scalability practices</w:t>
            </w:r>
          </w:p>
        </w:tc>
      </w:tr>
      <w:tr w:rsidR="003C03F1" w14:paraId="4BF9B029" w14:textId="77777777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62F08CE8" w14:textId="77777777" w:rsidR="003C03F1" w:rsidRDefault="003C03F1" w:rsidP="00821E41">
            <w:r>
              <w:t>1.</w:t>
            </w:r>
          </w:p>
        </w:tc>
        <w:tc>
          <w:tcPr>
            <w:tcW w:w="9811" w:type="dxa"/>
          </w:tcPr>
          <w:p w14:paraId="415A9B04" w14:textId="45935B88" w:rsidR="003C03F1" w:rsidRPr="001C6301" w:rsidRDefault="003C03F1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Provide an overview of your strategic plan (short-term/ long-term).</w:t>
            </w:r>
          </w:p>
        </w:tc>
      </w:tr>
      <w:tr w:rsidR="003C03F1" w:rsidRPr="00914F41" w14:paraId="0FC45F39" w14:textId="77777777" w:rsidTr="001C6301">
        <w:trPr>
          <w:trHeight w:val="1565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44E7E837" w14:textId="77777777" w:rsidR="003C03F1" w:rsidRPr="001C6301" w:rsidRDefault="003C03F1" w:rsidP="00821E41">
            <w:pPr>
              <w:pStyle w:val="Quote"/>
              <w:rPr>
                <w:rFonts w:ascii="Arial" w:hAnsi="Arial" w:cs="Arial"/>
                <w:sz w:val="22"/>
              </w:rPr>
            </w:pPr>
          </w:p>
        </w:tc>
      </w:tr>
      <w:tr w:rsidR="003C03F1" w14:paraId="4792A928" w14:textId="77777777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7B85CDFE" w14:textId="77777777" w:rsidR="003C03F1" w:rsidRDefault="003C03F1" w:rsidP="00821E41">
            <w:r>
              <w:t>2.</w:t>
            </w:r>
          </w:p>
        </w:tc>
        <w:tc>
          <w:tcPr>
            <w:tcW w:w="9811" w:type="dxa"/>
          </w:tcPr>
          <w:p w14:paraId="573C83A1" w14:textId="4B4CA977" w:rsidR="003C03F1" w:rsidRPr="001C6301" w:rsidRDefault="003C03F1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Describe the infrastructure in place to promote Coalition growth and scalability</w:t>
            </w:r>
            <w:r w:rsidRPr="001C6301">
              <w:rPr>
                <w:rFonts w:ascii="Arial" w:hAnsi="Arial" w:cs="Arial"/>
              </w:rPr>
              <w:t>.</w:t>
            </w:r>
          </w:p>
        </w:tc>
      </w:tr>
      <w:tr w:rsidR="003C03F1" w:rsidRPr="00914F41" w14:paraId="4A57350F" w14:textId="77777777" w:rsidTr="001C6301">
        <w:trPr>
          <w:trHeight w:val="710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1307E91B" w14:textId="77777777" w:rsidR="003C03F1" w:rsidRDefault="003C03F1" w:rsidP="00821E41">
            <w:pPr>
              <w:pStyle w:val="Quote"/>
              <w:rPr>
                <w:rFonts w:ascii="Arial" w:hAnsi="Arial" w:cs="Arial"/>
                <w:sz w:val="22"/>
              </w:rPr>
            </w:pPr>
          </w:p>
          <w:p w14:paraId="0F348E7E" w14:textId="77777777" w:rsidR="001C6301" w:rsidRDefault="001C6301" w:rsidP="001C6301"/>
          <w:p w14:paraId="54D56746" w14:textId="77777777" w:rsidR="001C6301" w:rsidRDefault="001C6301" w:rsidP="001C6301"/>
          <w:p w14:paraId="6DAF84BB" w14:textId="77777777" w:rsidR="001C6301" w:rsidRDefault="001C6301" w:rsidP="001C6301"/>
          <w:p w14:paraId="60702C0F" w14:textId="77777777" w:rsidR="001C6301" w:rsidRPr="001C6301" w:rsidRDefault="001C6301" w:rsidP="001C6301"/>
        </w:tc>
      </w:tr>
      <w:tr w:rsidR="003C03F1" w:rsidRPr="001C6301" w14:paraId="2E23842B" w14:textId="77777777" w:rsidTr="001C6301">
        <w:trPr>
          <w:gridAfter w:val="1"/>
          <w:wAfter w:w="9811" w:type="dxa"/>
        </w:trPr>
        <w:tc>
          <w:tcPr>
            <w:tcW w:w="449" w:type="dxa"/>
          </w:tcPr>
          <w:p w14:paraId="42D9872C" w14:textId="77777777" w:rsidR="003C03F1" w:rsidRDefault="003C03F1" w:rsidP="00821E41"/>
        </w:tc>
      </w:tr>
    </w:tbl>
    <w:p w14:paraId="3F819E11" w14:textId="77777777" w:rsidR="001C6301" w:rsidRDefault="001C6301">
      <w:r>
        <w:br w:type="page"/>
      </w:r>
    </w:p>
    <w:tbl>
      <w:tblPr>
        <w:tblW w:w="475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9"/>
        <w:gridCol w:w="9811"/>
      </w:tblGrid>
      <w:tr w:rsidR="003C03F1" w:rsidRPr="003C03F1" w14:paraId="3A3ADED4" w14:textId="77777777" w:rsidTr="001C6301">
        <w:tc>
          <w:tcPr>
            <w:tcW w:w="10260" w:type="dxa"/>
            <w:gridSpan w:val="2"/>
          </w:tcPr>
          <w:p w14:paraId="23922FA7" w14:textId="0183FCB0" w:rsidR="003C03F1" w:rsidRPr="001C6301" w:rsidRDefault="003C03F1" w:rsidP="00821E41">
            <w:pPr>
              <w:rPr>
                <w:rFonts w:ascii="Arial" w:hAnsi="Arial" w:cs="Arial"/>
                <w:b/>
                <w:bCs/>
              </w:rPr>
            </w:pPr>
            <w:r w:rsidRPr="001C6301">
              <w:rPr>
                <w:rFonts w:ascii="Arial" w:hAnsi="Arial" w:cs="Arial"/>
                <w:b/>
                <w:bCs/>
              </w:rPr>
              <w:lastRenderedPageBreak/>
              <w:t xml:space="preserve">Section </w:t>
            </w:r>
            <w:r w:rsidRPr="001C6301">
              <w:rPr>
                <w:rFonts w:ascii="Arial" w:hAnsi="Arial" w:cs="Arial"/>
                <w:b/>
                <w:bCs/>
              </w:rPr>
              <w:t>5</w:t>
            </w:r>
            <w:r w:rsidRPr="001C6301">
              <w:rPr>
                <w:rFonts w:ascii="Arial" w:hAnsi="Arial" w:cs="Arial"/>
                <w:b/>
                <w:bCs/>
              </w:rPr>
              <w:t>: Strategic Fit and Collaboration Potential</w:t>
            </w:r>
          </w:p>
        </w:tc>
      </w:tr>
      <w:tr w:rsidR="003C03F1" w:rsidRPr="003C03F1" w14:paraId="67F88E1E" w14:textId="77777777" w:rsidTr="001C6301">
        <w:tc>
          <w:tcPr>
            <w:tcW w:w="10260" w:type="dxa"/>
            <w:gridSpan w:val="2"/>
          </w:tcPr>
          <w:p w14:paraId="7F833797" w14:textId="16126C75" w:rsidR="003C03F1" w:rsidRPr="001C6301" w:rsidRDefault="003C03F1" w:rsidP="00821E41">
            <w:pPr>
              <w:rPr>
                <w:rFonts w:ascii="Arial" w:hAnsi="Arial" w:cs="Arial"/>
                <w:i/>
                <w:iCs/>
              </w:rPr>
            </w:pPr>
            <w:r w:rsidRPr="001C6301">
              <w:rPr>
                <w:rFonts w:ascii="Arial" w:hAnsi="Arial" w:cs="Arial"/>
                <w:i/>
                <w:iCs/>
              </w:rPr>
              <w:t xml:space="preserve">Goal: </w:t>
            </w:r>
            <w:r w:rsidRPr="001C6301">
              <w:rPr>
                <w:rFonts w:ascii="Arial" w:hAnsi="Arial" w:cs="Arial"/>
              </w:rPr>
              <w:t>To assess alignment with OSTI/BSTI’s and North Carolina’s mission and potential for collaboration</w:t>
            </w:r>
          </w:p>
        </w:tc>
      </w:tr>
      <w:tr w:rsidR="003C03F1" w14:paraId="75252411" w14:textId="77777777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45711540" w14:textId="77777777" w:rsidR="003C03F1" w:rsidRDefault="003C03F1" w:rsidP="00821E41">
            <w:r>
              <w:t>1.</w:t>
            </w:r>
          </w:p>
        </w:tc>
        <w:tc>
          <w:tcPr>
            <w:tcW w:w="9811" w:type="dxa"/>
          </w:tcPr>
          <w:p w14:paraId="1E4917DC" w14:textId="797BCDE6" w:rsidR="003C03F1" w:rsidRPr="001C6301" w:rsidRDefault="003C03F1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E</w:t>
            </w:r>
            <w:r w:rsidRPr="001C6301">
              <w:rPr>
                <w:rFonts w:ascii="Arial" w:hAnsi="Arial" w:cs="Arial"/>
              </w:rPr>
              <w:t>xplain how your organization’s mission aligns with OSTI/BSTI’s goals (Advancing science, technology, and innovation</w:t>
            </w:r>
            <w:r w:rsidRPr="001C6301">
              <w:rPr>
                <w:rFonts w:ascii="Arial" w:hAnsi="Arial" w:cs="Arial"/>
              </w:rPr>
              <w:t>.</w:t>
            </w:r>
          </w:p>
        </w:tc>
      </w:tr>
      <w:tr w:rsidR="003C03F1" w:rsidRPr="00914F41" w14:paraId="7EA5ADCF" w14:textId="77777777" w:rsidTr="001C6301">
        <w:trPr>
          <w:trHeight w:val="1772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2CE59584" w14:textId="77777777" w:rsidR="003C03F1" w:rsidRPr="001C6301" w:rsidRDefault="003C03F1" w:rsidP="00821E41">
            <w:pPr>
              <w:pStyle w:val="Quote"/>
              <w:rPr>
                <w:rFonts w:ascii="Arial" w:hAnsi="Arial" w:cs="Arial"/>
                <w:sz w:val="22"/>
              </w:rPr>
            </w:pPr>
          </w:p>
        </w:tc>
      </w:tr>
      <w:tr w:rsidR="003C03F1" w14:paraId="4577A888" w14:textId="77777777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3509DBA1" w14:textId="77777777" w:rsidR="003C03F1" w:rsidRDefault="003C03F1" w:rsidP="00821E41">
            <w:r>
              <w:t>2.</w:t>
            </w:r>
          </w:p>
        </w:tc>
        <w:tc>
          <w:tcPr>
            <w:tcW w:w="9811" w:type="dxa"/>
          </w:tcPr>
          <w:p w14:paraId="563B8C06" w14:textId="52591457" w:rsidR="003C03F1" w:rsidRPr="001C6301" w:rsidRDefault="001C6301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Explain how your organization’s mission aligns with North Carolina’s priorities (Broad Community Impact: Advancing Defense R&amp;D, Impact on Rural Communities, Supporting Advanced Manufacturing Industries, Improving Infrastructure, Expanding Education Opportunities, Prioritizing Supply Chain Sustainability, and Advancing Economic/Workforce Development)</w:t>
            </w:r>
            <w:r w:rsidRPr="001C6301">
              <w:rPr>
                <w:rFonts w:ascii="Arial" w:hAnsi="Arial" w:cs="Arial"/>
              </w:rPr>
              <w:t>.</w:t>
            </w:r>
          </w:p>
        </w:tc>
      </w:tr>
      <w:tr w:rsidR="003C03F1" w:rsidRPr="00914F41" w14:paraId="1F97D18B" w14:textId="77777777" w:rsidTr="001C6301">
        <w:trPr>
          <w:trHeight w:val="1727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1A8947E5" w14:textId="77777777" w:rsidR="003C03F1" w:rsidRPr="001C6301" w:rsidRDefault="003C03F1" w:rsidP="00821E41">
            <w:pPr>
              <w:pStyle w:val="Quote"/>
              <w:rPr>
                <w:rFonts w:ascii="Arial" w:hAnsi="Arial" w:cs="Arial"/>
                <w:sz w:val="22"/>
              </w:rPr>
            </w:pPr>
          </w:p>
        </w:tc>
      </w:tr>
      <w:tr w:rsidR="001C6301" w14:paraId="711A39CE" w14:textId="77777777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39BE3C45" w14:textId="756D86BA" w:rsidR="001C6301" w:rsidRDefault="001C6301" w:rsidP="00821E41">
            <w:r>
              <w:t>3</w:t>
            </w:r>
            <w:r>
              <w:t>.</w:t>
            </w:r>
          </w:p>
        </w:tc>
        <w:tc>
          <w:tcPr>
            <w:tcW w:w="9811" w:type="dxa"/>
          </w:tcPr>
          <w:p w14:paraId="521B01A0" w14:textId="315B4404" w:rsidR="001C6301" w:rsidRPr="001C6301" w:rsidRDefault="001C6301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W</w:t>
            </w:r>
            <w:r w:rsidRPr="001C6301">
              <w:rPr>
                <w:rFonts w:ascii="Arial" w:hAnsi="Arial" w:cs="Arial"/>
              </w:rPr>
              <w:t>hat bodies have awarded your Coalition grants in the past?</w:t>
            </w:r>
          </w:p>
        </w:tc>
      </w:tr>
      <w:tr w:rsidR="001C6301" w:rsidRPr="00914F41" w14:paraId="294928E8" w14:textId="77777777" w:rsidTr="001C6301">
        <w:trPr>
          <w:trHeight w:val="1763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16287625" w14:textId="77777777" w:rsidR="001C6301" w:rsidRPr="001C6301" w:rsidRDefault="001C6301" w:rsidP="00821E41">
            <w:pPr>
              <w:pStyle w:val="Quote"/>
              <w:rPr>
                <w:rFonts w:ascii="Arial" w:hAnsi="Arial" w:cs="Arial"/>
                <w:sz w:val="22"/>
              </w:rPr>
            </w:pPr>
          </w:p>
        </w:tc>
      </w:tr>
      <w:tr w:rsidR="001C6301" w14:paraId="65A7DC29" w14:textId="77777777" w:rsidTr="001C6301">
        <w:tc>
          <w:tcPr>
            <w:tcW w:w="449" w:type="dxa"/>
            <w:tcBorders>
              <w:bottom w:val="single" w:sz="4" w:space="0" w:color="D9D9D9"/>
            </w:tcBorders>
          </w:tcPr>
          <w:p w14:paraId="137C447D" w14:textId="105D9576" w:rsidR="001C6301" w:rsidRDefault="001C6301" w:rsidP="00821E41">
            <w:r>
              <w:t>4</w:t>
            </w:r>
            <w:r>
              <w:t>.</w:t>
            </w:r>
          </w:p>
        </w:tc>
        <w:tc>
          <w:tcPr>
            <w:tcW w:w="9811" w:type="dxa"/>
          </w:tcPr>
          <w:p w14:paraId="215C1BEB" w14:textId="3CC9F7A5" w:rsidR="001C6301" w:rsidRPr="001C6301" w:rsidRDefault="001C6301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Potential for Long-Term Collaboration</w:t>
            </w:r>
          </w:p>
        </w:tc>
      </w:tr>
      <w:tr w:rsidR="001C6301" w:rsidRPr="00914F41" w14:paraId="2A9B1F2E" w14:textId="77777777" w:rsidTr="001C6301">
        <w:trPr>
          <w:trHeight w:val="710"/>
        </w:trPr>
        <w:tc>
          <w:tcPr>
            <w:tcW w:w="10260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 w:themeFill="background1"/>
          </w:tcPr>
          <w:p w14:paraId="4C607434" w14:textId="77777777" w:rsidR="001C6301" w:rsidRDefault="001C6301" w:rsidP="00821E41">
            <w:pPr>
              <w:pStyle w:val="Quote"/>
              <w:rPr>
                <w:rFonts w:ascii="Arial" w:hAnsi="Arial" w:cs="Arial"/>
                <w:sz w:val="22"/>
              </w:rPr>
            </w:pPr>
          </w:p>
          <w:p w14:paraId="3CACF09B" w14:textId="77777777" w:rsidR="001C6301" w:rsidRDefault="001C6301" w:rsidP="001C6301"/>
          <w:p w14:paraId="306696C6" w14:textId="77777777" w:rsidR="001C6301" w:rsidRDefault="001C6301" w:rsidP="001C6301"/>
          <w:p w14:paraId="708D6F45" w14:textId="77777777" w:rsidR="001C6301" w:rsidRDefault="001C6301" w:rsidP="001C6301"/>
          <w:p w14:paraId="73B61045" w14:textId="77777777" w:rsidR="001C6301" w:rsidRPr="001C6301" w:rsidRDefault="001C6301" w:rsidP="001C6301"/>
        </w:tc>
      </w:tr>
      <w:tr w:rsidR="001C6301" w:rsidRPr="001C6301" w14:paraId="039B088D" w14:textId="77777777" w:rsidTr="001C6301">
        <w:trPr>
          <w:gridAfter w:val="1"/>
          <w:wAfter w:w="9811" w:type="dxa"/>
        </w:trPr>
        <w:tc>
          <w:tcPr>
            <w:tcW w:w="449" w:type="dxa"/>
          </w:tcPr>
          <w:p w14:paraId="6893A7D8" w14:textId="77777777" w:rsidR="001C6301" w:rsidRDefault="001C6301" w:rsidP="00821E41"/>
        </w:tc>
      </w:tr>
    </w:tbl>
    <w:p w14:paraId="1CA193EF" w14:textId="77777777" w:rsidR="005B2C30" w:rsidRDefault="005B2C30">
      <w:r>
        <w:br w:type="page"/>
      </w:r>
    </w:p>
    <w:tbl>
      <w:tblPr>
        <w:tblW w:w="475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9"/>
        <w:gridCol w:w="9811"/>
      </w:tblGrid>
      <w:tr w:rsidR="001C6301" w:rsidRPr="003C03F1" w14:paraId="3DE6EC90" w14:textId="77777777" w:rsidTr="001C6301">
        <w:tc>
          <w:tcPr>
            <w:tcW w:w="10260" w:type="dxa"/>
            <w:gridSpan w:val="2"/>
          </w:tcPr>
          <w:p w14:paraId="6DA3BF18" w14:textId="2FFD1F2B" w:rsidR="001C6301" w:rsidRPr="001C6301" w:rsidRDefault="005166D4" w:rsidP="00821E4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S</w:t>
            </w:r>
            <w:r w:rsidR="001C6301" w:rsidRPr="001C6301">
              <w:rPr>
                <w:rFonts w:ascii="Arial" w:hAnsi="Arial" w:cs="Arial"/>
                <w:b/>
                <w:bCs/>
              </w:rPr>
              <w:t xml:space="preserve">ection </w:t>
            </w:r>
            <w:r w:rsidR="001C6301" w:rsidRPr="001C6301">
              <w:rPr>
                <w:rFonts w:ascii="Arial" w:hAnsi="Arial" w:cs="Arial"/>
                <w:b/>
                <w:bCs/>
              </w:rPr>
              <w:t>6</w:t>
            </w:r>
            <w:r w:rsidR="001C6301" w:rsidRPr="001C6301">
              <w:rPr>
                <w:rFonts w:ascii="Arial" w:hAnsi="Arial" w:cs="Arial"/>
                <w:b/>
                <w:bCs/>
              </w:rPr>
              <w:t>: Supporting Documents</w:t>
            </w:r>
          </w:p>
        </w:tc>
      </w:tr>
      <w:tr w:rsidR="001C6301" w:rsidRPr="003C03F1" w14:paraId="3AE48954" w14:textId="77777777" w:rsidTr="001C6301">
        <w:tc>
          <w:tcPr>
            <w:tcW w:w="10260" w:type="dxa"/>
            <w:gridSpan w:val="2"/>
          </w:tcPr>
          <w:p w14:paraId="5F0E1911" w14:textId="04FE2A48" w:rsidR="001C6301" w:rsidRPr="001C6301" w:rsidRDefault="001C6301" w:rsidP="00821E41">
            <w:pPr>
              <w:rPr>
                <w:rFonts w:ascii="Arial" w:hAnsi="Arial" w:cs="Arial"/>
                <w:i/>
                <w:iCs/>
              </w:rPr>
            </w:pPr>
            <w:r w:rsidRPr="001C6301">
              <w:rPr>
                <w:rFonts w:ascii="Arial" w:hAnsi="Arial" w:cs="Arial"/>
                <w:i/>
                <w:iCs/>
              </w:rPr>
              <w:t xml:space="preserve">Please attach the following documents when emailing the form to </w:t>
            </w:r>
            <w:hyperlink r:id="rId11" w:history="1">
              <w:r w:rsidRPr="001C6301">
                <w:rPr>
                  <w:rStyle w:val="Hyperlink"/>
                  <w:rFonts w:ascii="Arial" w:hAnsi="Arial" w:cs="Arial"/>
                  <w:i/>
                  <w:iCs/>
                </w:rPr>
                <w:t>OSTI_Programs@commerce.nc.gov</w:t>
              </w:r>
            </w:hyperlink>
            <w:r w:rsidRPr="001C6301">
              <w:rPr>
                <w:rFonts w:ascii="Arial" w:hAnsi="Arial" w:cs="Arial"/>
                <w:i/>
                <w:iCs/>
              </w:rPr>
              <w:t xml:space="preserve"> if applicable (as email attachment).</w:t>
            </w:r>
          </w:p>
        </w:tc>
      </w:tr>
      <w:tr w:rsidR="001C6301" w14:paraId="06FA9969" w14:textId="77777777" w:rsidTr="001C6301">
        <w:tc>
          <w:tcPr>
            <w:tcW w:w="449" w:type="dxa"/>
          </w:tcPr>
          <w:p w14:paraId="6C75216C" w14:textId="77777777" w:rsidR="001C6301" w:rsidRDefault="001C6301" w:rsidP="00821E41">
            <w:r>
              <w:t>1.</w:t>
            </w:r>
          </w:p>
        </w:tc>
        <w:tc>
          <w:tcPr>
            <w:tcW w:w="9811" w:type="dxa"/>
          </w:tcPr>
          <w:p w14:paraId="64901821" w14:textId="38328C7F" w:rsidR="001C6301" w:rsidRPr="001C6301" w:rsidRDefault="001C6301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Annual Report</w:t>
            </w:r>
          </w:p>
        </w:tc>
      </w:tr>
      <w:tr w:rsidR="001C6301" w14:paraId="2D3AF567" w14:textId="77777777" w:rsidTr="001C6301">
        <w:tc>
          <w:tcPr>
            <w:tcW w:w="449" w:type="dxa"/>
          </w:tcPr>
          <w:p w14:paraId="7DA5A922" w14:textId="77777777" w:rsidR="001C6301" w:rsidRDefault="001C6301" w:rsidP="00821E41">
            <w:r>
              <w:t>2.</w:t>
            </w:r>
          </w:p>
        </w:tc>
        <w:tc>
          <w:tcPr>
            <w:tcW w:w="9811" w:type="dxa"/>
          </w:tcPr>
          <w:p w14:paraId="5756850C" w14:textId="30DE9A6E" w:rsidR="001C6301" w:rsidRPr="001C6301" w:rsidRDefault="001C6301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Financial Reports /Audit Reports</w:t>
            </w:r>
          </w:p>
        </w:tc>
      </w:tr>
      <w:tr w:rsidR="001C6301" w14:paraId="388FFD77" w14:textId="77777777" w:rsidTr="001C6301">
        <w:tc>
          <w:tcPr>
            <w:tcW w:w="449" w:type="dxa"/>
          </w:tcPr>
          <w:p w14:paraId="1D5562BB" w14:textId="77777777" w:rsidR="001C6301" w:rsidRDefault="001C6301" w:rsidP="00821E41">
            <w:r>
              <w:t>3.</w:t>
            </w:r>
          </w:p>
        </w:tc>
        <w:tc>
          <w:tcPr>
            <w:tcW w:w="9811" w:type="dxa"/>
          </w:tcPr>
          <w:p w14:paraId="6FB9737A" w14:textId="27F087C3" w:rsidR="001C6301" w:rsidRPr="001C6301" w:rsidRDefault="001C6301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Strategic Plan</w:t>
            </w:r>
          </w:p>
        </w:tc>
      </w:tr>
      <w:tr w:rsidR="001C6301" w14:paraId="7E344E36" w14:textId="77777777" w:rsidTr="001C6301">
        <w:tc>
          <w:tcPr>
            <w:tcW w:w="449" w:type="dxa"/>
          </w:tcPr>
          <w:p w14:paraId="52458C22" w14:textId="77777777" w:rsidR="001C6301" w:rsidRDefault="001C6301" w:rsidP="00821E41">
            <w:r>
              <w:t>4.</w:t>
            </w:r>
          </w:p>
        </w:tc>
        <w:tc>
          <w:tcPr>
            <w:tcW w:w="9811" w:type="dxa"/>
          </w:tcPr>
          <w:p w14:paraId="511DC5A6" w14:textId="17761D5A" w:rsidR="001C6301" w:rsidRPr="001C6301" w:rsidRDefault="001C6301" w:rsidP="00821E41">
            <w:pPr>
              <w:rPr>
                <w:rFonts w:ascii="Arial" w:hAnsi="Arial" w:cs="Arial"/>
              </w:rPr>
            </w:pPr>
            <w:r w:rsidRPr="001C6301">
              <w:rPr>
                <w:rFonts w:ascii="Arial" w:hAnsi="Arial" w:cs="Arial"/>
              </w:rPr>
              <w:t>Other Supporting Documents</w:t>
            </w:r>
          </w:p>
        </w:tc>
      </w:tr>
    </w:tbl>
    <w:p w14:paraId="4892EE8E" w14:textId="77777777" w:rsidR="008F2C78" w:rsidRPr="007D3EBE" w:rsidRDefault="008F2C78"/>
    <w:sectPr w:rsidR="008F2C78" w:rsidRPr="007D3EBE" w:rsidSect="005166D4">
      <w:headerReference w:type="default" r:id="rId12"/>
      <w:footerReference w:type="default" r:id="rId13"/>
      <w:pgSz w:w="12240" w:h="15840"/>
      <w:pgMar w:top="1260" w:right="720" w:bottom="720" w:left="720" w:header="36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97B1A" w14:textId="77777777" w:rsidR="00C2587A" w:rsidRDefault="00C2587A" w:rsidP="001A0130">
      <w:r>
        <w:separator/>
      </w:r>
    </w:p>
  </w:endnote>
  <w:endnote w:type="continuationSeparator" w:id="0">
    <w:p w14:paraId="2544FDAE" w14:textId="77777777" w:rsidR="00C2587A" w:rsidRDefault="00C2587A" w:rsidP="001A0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D547F" w14:textId="460FCA04" w:rsidR="002B22F8" w:rsidRDefault="002B22F8">
    <w:pPr>
      <w:pStyle w:val="Footer"/>
      <w:jc w:val="right"/>
    </w:pPr>
    <w:r>
      <w:t>REV 1.1.30012025</w:t>
    </w:r>
    <w:r>
      <w:tab/>
      <w:t xml:space="preserve">   </w:t>
    </w:r>
    <w:sdt>
      <w:sdtPr>
        <w:id w:val="-30756378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3AC94D4D" w14:textId="0D9CE1C1" w:rsidR="005166D4" w:rsidRDefault="005166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AAC9F" w14:textId="77777777" w:rsidR="00C2587A" w:rsidRDefault="00C2587A" w:rsidP="001A0130">
      <w:r>
        <w:separator/>
      </w:r>
    </w:p>
  </w:footnote>
  <w:footnote w:type="continuationSeparator" w:id="0">
    <w:p w14:paraId="55B4FFAF" w14:textId="77777777" w:rsidR="00C2587A" w:rsidRDefault="00C2587A" w:rsidP="001A0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B3C88" w14:textId="7A5A9E4F" w:rsidR="001C6301" w:rsidRPr="001C6301" w:rsidRDefault="001C6301" w:rsidP="001C6301">
    <w:pPr>
      <w:pStyle w:val="NormalWeb"/>
      <w:spacing w:before="0" w:beforeAutospacing="0" w:after="0" w:afterAutospacing="0"/>
      <w:rPr>
        <w:rFonts w:ascii="Arial" w:hAnsi="Arial" w:cs="Arial"/>
        <w:b/>
        <w:bCs/>
        <w:sz w:val="48"/>
        <w:szCs w:val="48"/>
      </w:rPr>
    </w:pPr>
    <w:r w:rsidRPr="001C6301"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248D4141" wp14:editId="3CFCCCC5">
          <wp:simplePos x="0" y="0"/>
          <wp:positionH relativeFrom="margin">
            <wp:posOffset>4400550</wp:posOffset>
          </wp:positionH>
          <wp:positionV relativeFrom="paragraph">
            <wp:posOffset>-142875</wp:posOffset>
          </wp:positionV>
          <wp:extent cx="2628900" cy="927100"/>
          <wp:effectExtent l="0" t="0" r="0" b="6350"/>
          <wp:wrapSquare wrapText="bothSides"/>
          <wp:docPr id="979151430" name="Picture 979151430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6301">
      <w:rPr>
        <w:rFonts w:ascii="Arial" w:hAnsi="Arial" w:cs="Arial"/>
        <w:b/>
        <w:bCs/>
        <w:sz w:val="48"/>
        <w:szCs w:val="48"/>
      </w:rPr>
      <w:t xml:space="preserve">Technology Coalition </w:t>
    </w:r>
  </w:p>
  <w:p w14:paraId="03B07BE2" w14:textId="1B7F313B" w:rsidR="001C6301" w:rsidRPr="001C6301" w:rsidRDefault="001C6301" w:rsidP="001C6301">
    <w:pPr>
      <w:pStyle w:val="NormalWeb"/>
      <w:spacing w:before="0" w:beforeAutospacing="0" w:after="0" w:afterAutospacing="0"/>
      <w:rPr>
        <w:rFonts w:ascii="Arial" w:hAnsi="Arial" w:cs="Arial"/>
        <w:b/>
        <w:bCs/>
        <w:sz w:val="48"/>
        <w:szCs w:val="48"/>
      </w:rPr>
    </w:pPr>
    <w:r w:rsidRPr="001C6301">
      <w:rPr>
        <w:rFonts w:ascii="Arial" w:hAnsi="Arial" w:cs="Arial"/>
        <w:b/>
        <w:bCs/>
        <w:sz w:val="48"/>
        <w:szCs w:val="48"/>
      </w:rPr>
      <w:t>In</w:t>
    </w:r>
    <w:r w:rsidR="003813D3">
      <w:rPr>
        <w:rFonts w:ascii="Arial" w:hAnsi="Arial" w:cs="Arial"/>
        <w:b/>
        <w:bCs/>
        <w:sz w:val="48"/>
        <w:szCs w:val="48"/>
      </w:rPr>
      <w:t>ta</w:t>
    </w:r>
    <w:r w:rsidRPr="001C6301">
      <w:rPr>
        <w:rFonts w:ascii="Arial" w:hAnsi="Arial" w:cs="Arial"/>
        <w:b/>
        <w:bCs/>
        <w:sz w:val="48"/>
        <w:szCs w:val="48"/>
      </w:rPr>
      <w:t>ke Form</w:t>
    </w:r>
    <w:r w:rsidRPr="001C6301">
      <w:rPr>
        <w:b/>
        <w:bCs/>
      </w:rPr>
      <w:t xml:space="preserve"> </w:t>
    </w:r>
  </w:p>
  <w:p w14:paraId="4735D6C6" w14:textId="01784705" w:rsidR="001A0130" w:rsidRDefault="005166D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5F0557E" wp14:editId="0062F457">
              <wp:simplePos x="0" y="0"/>
              <wp:positionH relativeFrom="page">
                <wp:posOffset>295275</wp:posOffset>
              </wp:positionH>
              <wp:positionV relativeFrom="paragraph">
                <wp:posOffset>108585</wp:posOffset>
              </wp:positionV>
              <wp:extent cx="7153275" cy="8086725"/>
              <wp:effectExtent l="0" t="0" r="9525" b="9525"/>
              <wp:wrapNone/>
              <wp:docPr id="3" name="Rectangle 3">
                <a:extLst xmlns:a="http://schemas.openxmlformats.org/drawingml/2006/main">
                  <a:ext uri="{FF2B5EF4-FFF2-40B4-BE49-F238E27FC236}">
                    <a16:creationId xmlns:a16="http://schemas.microsoft.com/office/drawing/2014/main" id="{4FB03EB0-31AC-464A-A4CF-52AA945A224D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53275" cy="80867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C90228" id="Rectangle 3" o:spid="_x0000_s1026" alt="&quot;&quot;" style="position:absolute;margin-left:23.25pt;margin-top:8.55pt;width:563.25pt;height:636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" fillcolor="#f2f2f2 [3052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134D4"/>
    <w:multiLevelType w:val="hybridMultilevel"/>
    <w:tmpl w:val="B19429EC"/>
    <w:lvl w:ilvl="0" w:tplc="BAC48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F42D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30BB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9E55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98B6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5A3B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A23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FEE8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7AD2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941FE6"/>
    <w:multiLevelType w:val="hybridMultilevel"/>
    <w:tmpl w:val="EC96D54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C2335"/>
    <w:multiLevelType w:val="hybridMultilevel"/>
    <w:tmpl w:val="EC96D5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C70EF3"/>
    <w:multiLevelType w:val="hybridMultilevel"/>
    <w:tmpl w:val="8F3C523C"/>
    <w:lvl w:ilvl="0" w:tplc="7EC607A4">
      <w:start w:val="1"/>
      <w:numFmt w:val="decimal"/>
      <w:lvlText w:val="%1."/>
      <w:lvlJc w:val="left"/>
      <w:pPr>
        <w:ind w:left="720" w:hanging="360"/>
      </w:pPr>
      <w:rPr>
        <w:rFonts w:asciiTheme="minorHAnsi" w:hAnsi="Franklin Gothic Book" w:cstheme="minorBidi"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31BFB"/>
    <w:multiLevelType w:val="hybridMultilevel"/>
    <w:tmpl w:val="5F245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7C6AFB"/>
    <w:multiLevelType w:val="hybridMultilevel"/>
    <w:tmpl w:val="DC22853E"/>
    <w:lvl w:ilvl="0" w:tplc="1A6AC5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8936487">
    <w:abstractNumId w:val="5"/>
  </w:num>
  <w:num w:numId="2" w16cid:durableId="2058118226">
    <w:abstractNumId w:val="3"/>
  </w:num>
  <w:num w:numId="3" w16cid:durableId="1643846617">
    <w:abstractNumId w:val="0"/>
  </w:num>
  <w:num w:numId="4" w16cid:durableId="1859540379">
    <w:abstractNumId w:val="2"/>
  </w:num>
  <w:num w:numId="5" w16cid:durableId="1926647308">
    <w:abstractNumId w:val="1"/>
  </w:num>
  <w:num w:numId="6" w16cid:durableId="3300670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Za1AFXeh/EsAAAA"/>
  </w:docVars>
  <w:rsids>
    <w:rsidRoot w:val="00947DE3"/>
    <w:rsid w:val="000462EF"/>
    <w:rsid w:val="000B0D8C"/>
    <w:rsid w:val="000C43F2"/>
    <w:rsid w:val="00185A53"/>
    <w:rsid w:val="001A0130"/>
    <w:rsid w:val="001C6301"/>
    <w:rsid w:val="001C6EC9"/>
    <w:rsid w:val="001D6A38"/>
    <w:rsid w:val="00231601"/>
    <w:rsid w:val="00233080"/>
    <w:rsid w:val="00267116"/>
    <w:rsid w:val="002A36A2"/>
    <w:rsid w:val="002A5032"/>
    <w:rsid w:val="002B22F8"/>
    <w:rsid w:val="003813D3"/>
    <w:rsid w:val="003972AA"/>
    <w:rsid w:val="003C03F1"/>
    <w:rsid w:val="00402433"/>
    <w:rsid w:val="00483F63"/>
    <w:rsid w:val="004A4173"/>
    <w:rsid w:val="004A7B65"/>
    <w:rsid w:val="004C3BEB"/>
    <w:rsid w:val="00503DC0"/>
    <w:rsid w:val="005166D4"/>
    <w:rsid w:val="00537FAF"/>
    <w:rsid w:val="00556714"/>
    <w:rsid w:val="005A20B8"/>
    <w:rsid w:val="005B2C30"/>
    <w:rsid w:val="005C077F"/>
    <w:rsid w:val="005E295C"/>
    <w:rsid w:val="005E6FA8"/>
    <w:rsid w:val="005F7EEB"/>
    <w:rsid w:val="00601247"/>
    <w:rsid w:val="00665EA1"/>
    <w:rsid w:val="006662D2"/>
    <w:rsid w:val="0069396C"/>
    <w:rsid w:val="006A017B"/>
    <w:rsid w:val="006A7232"/>
    <w:rsid w:val="006C23A5"/>
    <w:rsid w:val="006D582E"/>
    <w:rsid w:val="006E7EF2"/>
    <w:rsid w:val="006F092F"/>
    <w:rsid w:val="007260E0"/>
    <w:rsid w:val="00731D9B"/>
    <w:rsid w:val="00762498"/>
    <w:rsid w:val="007718C6"/>
    <w:rsid w:val="0078125D"/>
    <w:rsid w:val="007B142E"/>
    <w:rsid w:val="007D3223"/>
    <w:rsid w:val="007D3EBE"/>
    <w:rsid w:val="007D5529"/>
    <w:rsid w:val="008045C5"/>
    <w:rsid w:val="008139A4"/>
    <w:rsid w:val="008240DF"/>
    <w:rsid w:val="00835F7E"/>
    <w:rsid w:val="00866BB6"/>
    <w:rsid w:val="00883427"/>
    <w:rsid w:val="008D3529"/>
    <w:rsid w:val="008E353D"/>
    <w:rsid w:val="008F2C78"/>
    <w:rsid w:val="00914F41"/>
    <w:rsid w:val="00924303"/>
    <w:rsid w:val="00930151"/>
    <w:rsid w:val="009377D4"/>
    <w:rsid w:val="00947DE3"/>
    <w:rsid w:val="009E393D"/>
    <w:rsid w:val="009E70CA"/>
    <w:rsid w:val="009F1674"/>
    <w:rsid w:val="00A00F50"/>
    <w:rsid w:val="00A04841"/>
    <w:rsid w:val="00A179BA"/>
    <w:rsid w:val="00A5534B"/>
    <w:rsid w:val="00A80AD5"/>
    <w:rsid w:val="00A82741"/>
    <w:rsid w:val="00A83F33"/>
    <w:rsid w:val="00A9341C"/>
    <w:rsid w:val="00AB4FBD"/>
    <w:rsid w:val="00AC0B6E"/>
    <w:rsid w:val="00AE4A38"/>
    <w:rsid w:val="00B007EF"/>
    <w:rsid w:val="00B54345"/>
    <w:rsid w:val="00BA4F2B"/>
    <w:rsid w:val="00BB265D"/>
    <w:rsid w:val="00BF5257"/>
    <w:rsid w:val="00C04E00"/>
    <w:rsid w:val="00C2587A"/>
    <w:rsid w:val="00CD5B0D"/>
    <w:rsid w:val="00CE35F7"/>
    <w:rsid w:val="00CF0F2A"/>
    <w:rsid w:val="00D12DA0"/>
    <w:rsid w:val="00D70C63"/>
    <w:rsid w:val="00DA1E51"/>
    <w:rsid w:val="00DA5258"/>
    <w:rsid w:val="00DB3497"/>
    <w:rsid w:val="00E413DD"/>
    <w:rsid w:val="00E80849"/>
    <w:rsid w:val="00EC341A"/>
    <w:rsid w:val="00F02A16"/>
    <w:rsid w:val="00F04EAE"/>
    <w:rsid w:val="00F41218"/>
    <w:rsid w:val="00F8257F"/>
    <w:rsid w:val="00FE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617E8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03F1"/>
    <w:rPr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78125D"/>
    <w:pPr>
      <w:outlineLvl w:val="0"/>
    </w:pPr>
    <w:rPr>
      <w:noProof/>
      <w:color w:val="1F497D" w:themeColor="text2"/>
      <w:sz w:val="18"/>
      <w:szCs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8"/>
    <w:qFormat/>
    <w:rsid w:val="00A00F50"/>
    <w:pPr>
      <w:spacing w:before="0" w:after="0"/>
    </w:pPr>
    <w:rPr>
      <w:i/>
      <w:color w:val="BFBFBF" w:themeColor="background1" w:themeShade="BF"/>
      <w:sz w:val="14"/>
    </w:rPr>
  </w:style>
  <w:style w:type="character" w:customStyle="1" w:styleId="HeaderChar">
    <w:name w:val="Header Char"/>
    <w:basedOn w:val="DefaultParagraphFont"/>
    <w:link w:val="Header"/>
    <w:uiPriority w:val="28"/>
    <w:rsid w:val="009E393D"/>
    <w:rPr>
      <w:i/>
      <w:color w:val="BFBFBF" w:themeColor="background1" w:themeShade="BF"/>
      <w:sz w:val="14"/>
    </w:rPr>
  </w:style>
  <w:style w:type="paragraph" w:styleId="Footer">
    <w:name w:val="footer"/>
    <w:basedOn w:val="Normal"/>
    <w:link w:val="FooterChar"/>
    <w:uiPriority w:val="99"/>
    <w:rsid w:val="00AE4A38"/>
  </w:style>
  <w:style w:type="character" w:customStyle="1" w:styleId="FooterChar">
    <w:name w:val="Footer Char"/>
    <w:basedOn w:val="DefaultParagraphFont"/>
    <w:link w:val="Footer"/>
    <w:uiPriority w:val="99"/>
    <w:rsid w:val="009E393D"/>
  </w:style>
  <w:style w:type="paragraph" w:styleId="Quote">
    <w:name w:val="Quote"/>
    <w:basedOn w:val="Normal"/>
    <w:next w:val="Normal"/>
    <w:link w:val="QuoteChar"/>
    <w:uiPriority w:val="29"/>
    <w:qFormat/>
    <w:rsid w:val="00A00F50"/>
    <w:rPr>
      <w:iCs/>
      <w:sz w:val="18"/>
    </w:rPr>
  </w:style>
  <w:style w:type="paragraph" w:styleId="ListParagraph">
    <w:name w:val="List Paragraph"/>
    <w:basedOn w:val="Normal"/>
    <w:uiPriority w:val="34"/>
    <w:semiHidden/>
    <w:rsid w:val="001A0130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9E393D"/>
    <w:rPr>
      <w:noProof/>
      <w:color w:val="1F497D" w:themeColor="text2"/>
      <w:sz w:val="18"/>
      <w:szCs w:val="30"/>
    </w:rPr>
  </w:style>
  <w:style w:type="paragraph" w:styleId="Title">
    <w:name w:val="Title"/>
    <w:basedOn w:val="Normal"/>
    <w:next w:val="Normal"/>
    <w:link w:val="TitleChar"/>
    <w:uiPriority w:val="10"/>
    <w:qFormat/>
    <w:rsid w:val="00EC341A"/>
    <w:pPr>
      <w:spacing w:after="0" w:line="560" w:lineRule="exact"/>
      <w:contextualSpacing/>
    </w:pPr>
    <w:rPr>
      <w:rFonts w:asciiTheme="majorHAnsi" w:eastAsiaTheme="majorEastAsia" w:hAnsiTheme="majorHAnsi" w:cstheme="majorBidi"/>
      <w:b/>
      <w:color w:val="FFFFFF" w:themeColor="background1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341A"/>
    <w:rPr>
      <w:rFonts w:asciiTheme="majorHAnsi" w:eastAsiaTheme="majorEastAsia" w:hAnsiTheme="majorHAnsi" w:cstheme="majorBidi"/>
      <w:b/>
      <w:color w:val="FFFFFF" w:themeColor="background1"/>
      <w:kern w:val="28"/>
      <w:sz w:val="52"/>
      <w:szCs w:val="56"/>
    </w:rPr>
  </w:style>
  <w:style w:type="character" w:styleId="PlaceholderText">
    <w:name w:val="Placeholder Text"/>
    <w:basedOn w:val="DefaultParagraphFont"/>
    <w:uiPriority w:val="99"/>
    <w:semiHidden/>
    <w:rsid w:val="00E80849"/>
    <w:rPr>
      <w:color w:val="808080"/>
    </w:rPr>
  </w:style>
  <w:style w:type="character" w:styleId="SubtleEmphasis">
    <w:name w:val="Subtle Emphasis"/>
    <w:basedOn w:val="DefaultParagraphFont"/>
    <w:uiPriority w:val="19"/>
    <w:semiHidden/>
    <w:rsid w:val="004C3BEB"/>
    <w:rPr>
      <w:b/>
      <w:i/>
      <w:iCs/>
      <w:color w:val="FFFFFF" w:themeColor="background1"/>
    </w:rPr>
  </w:style>
  <w:style w:type="table" w:styleId="TableGrid">
    <w:name w:val="Table Grid"/>
    <w:basedOn w:val="TableNormal"/>
    <w:uiPriority w:val="39"/>
    <w:rsid w:val="00AE4A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QuoteChar">
    <w:name w:val="Quote Char"/>
    <w:basedOn w:val="DefaultParagraphFont"/>
    <w:link w:val="Quote"/>
    <w:uiPriority w:val="29"/>
    <w:rsid w:val="00A00F50"/>
    <w:rPr>
      <w:iCs/>
      <w:color w:val="404040" w:themeColor="text1" w:themeTint="BF"/>
      <w:sz w:val="18"/>
    </w:rPr>
  </w:style>
  <w:style w:type="character" w:styleId="Strong">
    <w:name w:val="Strong"/>
    <w:basedOn w:val="DefaultParagraphFont"/>
    <w:uiPriority w:val="31"/>
    <w:rsid w:val="00883427"/>
    <w:rPr>
      <w:b/>
      <w:bCs/>
    </w:rPr>
  </w:style>
  <w:style w:type="character" w:styleId="Emphasis">
    <w:name w:val="Emphasis"/>
    <w:basedOn w:val="DefaultParagraphFont"/>
    <w:uiPriority w:val="30"/>
    <w:rsid w:val="00EC341A"/>
    <w:rPr>
      <w:i w:val="0"/>
      <w:iCs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A5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A53"/>
    <w:rPr>
      <w:rFonts w:ascii="Segoe UI" w:hAnsi="Segoe UI" w:cs="Segoe UI"/>
      <w:color w:val="404040" w:themeColor="text1" w:themeTint="BF"/>
      <w:sz w:val="18"/>
      <w:szCs w:val="18"/>
    </w:rPr>
  </w:style>
  <w:style w:type="paragraph" w:customStyle="1" w:styleId="Agreement">
    <w:name w:val="Agreement"/>
    <w:basedOn w:val="Normal"/>
    <w:next w:val="Normal"/>
    <w:link w:val="AgreementChar"/>
    <w:uiPriority w:val="30"/>
    <w:qFormat/>
    <w:rsid w:val="006D582E"/>
    <w:pPr>
      <w:spacing w:after="220"/>
    </w:pPr>
  </w:style>
  <w:style w:type="character" w:customStyle="1" w:styleId="AgreementChar">
    <w:name w:val="Agreement Char"/>
    <w:basedOn w:val="DefaultParagraphFont"/>
    <w:link w:val="Agreement"/>
    <w:uiPriority w:val="30"/>
    <w:rsid w:val="006D582E"/>
    <w:rPr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1C6301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30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C630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3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6426">
          <w:marLeft w:val="374"/>
          <w:marRight w:val="0"/>
          <w:marTop w:val="12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8657">
          <w:marLeft w:val="374"/>
          <w:marRight w:val="14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8115">
          <w:marLeft w:val="374"/>
          <w:marRight w:val="14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1262">
          <w:marLeft w:val="374"/>
          <w:marRight w:val="14"/>
          <w:marTop w:val="1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294">
          <w:marLeft w:val="374"/>
          <w:marRight w:val="14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6378">
          <w:marLeft w:val="374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7184">
          <w:marLeft w:val="374"/>
          <w:marRight w:val="14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STI_Programs@commerce.nc.gov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OSTI_Programs@nc.commerce.gov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.jur\AppData\Roaming\Microsoft\Templates\Agreement%20to%20receive%20electronic%20communication%20small%20busines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555E2ADCFA04D2E8284F36A375DA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35F25-4A7E-460C-8CA2-7D8A813632EC}"/>
      </w:docPartPr>
      <w:docPartBody>
        <w:p w:rsidR="00000000" w:rsidRDefault="006C3FFE" w:rsidP="006C3FFE">
          <w:pPr>
            <w:pStyle w:val="9555E2ADCFA04D2E8284F36A375DAEE7"/>
          </w:pPr>
          <w:r>
            <w:t>1.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FFE"/>
    <w:rsid w:val="0023566D"/>
    <w:rsid w:val="006C3FFE"/>
    <w:rsid w:val="00BB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E7F8B5A90D4FDC812445A959921003">
    <w:name w:val="86E7F8B5A90D4FDC812445A959921003"/>
  </w:style>
  <w:style w:type="paragraph" w:customStyle="1" w:styleId="C53E05F1BF8544FEA9BF8165992DB0CB">
    <w:name w:val="C53E05F1BF8544FEA9BF8165992DB0CB"/>
  </w:style>
  <w:style w:type="paragraph" w:customStyle="1" w:styleId="1B0675477CA542EFB4014496443713BC">
    <w:name w:val="1B0675477CA542EFB4014496443713BC"/>
  </w:style>
  <w:style w:type="paragraph" w:customStyle="1" w:styleId="65DEC44D05C34A899DDE81789AADF043">
    <w:name w:val="65DEC44D05C34A899DDE81789AADF043"/>
  </w:style>
  <w:style w:type="paragraph" w:customStyle="1" w:styleId="9FE4225CA07C44AD8EF21F91F2896FB6">
    <w:name w:val="9FE4225CA07C44AD8EF21F91F2896FB6"/>
  </w:style>
  <w:style w:type="paragraph" w:customStyle="1" w:styleId="9E4446AF996541049A91C1F85EC27B5E">
    <w:name w:val="9E4446AF996541049A91C1F85EC27B5E"/>
  </w:style>
  <w:style w:type="paragraph" w:customStyle="1" w:styleId="48A361E3DCE1481C933C80E62697EE97">
    <w:name w:val="48A361E3DCE1481C933C80E62697EE97"/>
  </w:style>
  <w:style w:type="paragraph" w:customStyle="1" w:styleId="FAE8E8A8C7B04ED986A33BB0C76E5CC2">
    <w:name w:val="FAE8E8A8C7B04ED986A33BB0C76E5CC2"/>
  </w:style>
  <w:style w:type="paragraph" w:customStyle="1" w:styleId="7CF1FE762670449D96E3847DE2BA849C">
    <w:name w:val="7CF1FE762670449D96E3847DE2BA849C"/>
  </w:style>
  <w:style w:type="paragraph" w:customStyle="1" w:styleId="6EE50907C7F14099BE05664DFB64EFEF">
    <w:name w:val="6EE50907C7F14099BE05664DFB64EFEF"/>
  </w:style>
  <w:style w:type="paragraph" w:customStyle="1" w:styleId="725488CAA58543F7A9279497CBB03A16">
    <w:name w:val="725488CAA58543F7A9279497CBB03A16"/>
  </w:style>
  <w:style w:type="paragraph" w:customStyle="1" w:styleId="DB42A983FF644C4D8440CCAA1A06BFC9">
    <w:name w:val="DB42A983FF644C4D8440CCAA1A06BFC9"/>
  </w:style>
  <w:style w:type="paragraph" w:customStyle="1" w:styleId="BB2D692AEDA84930912B3DDAAC1FB4DD">
    <w:name w:val="BB2D692AEDA84930912B3DDAAC1FB4DD"/>
  </w:style>
  <w:style w:type="paragraph" w:customStyle="1" w:styleId="EC234F5B4EAF4BB79F4E11EBE307078C">
    <w:name w:val="EC234F5B4EAF4BB79F4E11EBE307078C"/>
  </w:style>
  <w:style w:type="paragraph" w:customStyle="1" w:styleId="69CC3B06E74F466CBC0677BB5B2101C2">
    <w:name w:val="69CC3B06E74F466CBC0677BB5B2101C2"/>
  </w:style>
  <w:style w:type="paragraph" w:customStyle="1" w:styleId="5A7D839602874AD4A351DD482C0F36A5">
    <w:name w:val="5A7D839602874AD4A351DD482C0F36A5"/>
  </w:style>
  <w:style w:type="paragraph" w:customStyle="1" w:styleId="659CF17E39094C1180F96D1D7A34B4B4">
    <w:name w:val="659CF17E39094C1180F96D1D7A34B4B4"/>
  </w:style>
  <w:style w:type="paragraph" w:customStyle="1" w:styleId="7E0F8600C9974AE5B5AFC5C365F2C20B">
    <w:name w:val="7E0F8600C9974AE5B5AFC5C365F2C20B"/>
  </w:style>
  <w:style w:type="paragraph" w:customStyle="1" w:styleId="F3766726BA4F45BCB20AF84DD660F7BE">
    <w:name w:val="F3766726BA4F45BCB20AF84DD660F7BE"/>
  </w:style>
  <w:style w:type="paragraph" w:customStyle="1" w:styleId="4ED8BA9AE5C24651A6ABC2862978991D">
    <w:name w:val="4ED8BA9AE5C24651A6ABC2862978991D"/>
  </w:style>
  <w:style w:type="paragraph" w:customStyle="1" w:styleId="471274ECAC2B4A58A6437D12B6ADEC3F">
    <w:name w:val="471274ECAC2B4A58A6437D12B6ADEC3F"/>
  </w:style>
  <w:style w:type="paragraph" w:customStyle="1" w:styleId="D834A32E8E8E4A6A9558E8F4B98B5DD5">
    <w:name w:val="D834A32E8E8E4A6A9558E8F4B98B5DD5"/>
  </w:style>
  <w:style w:type="paragraph" w:customStyle="1" w:styleId="8621B36EAF184C2D8F40E9EB5FECBB97">
    <w:name w:val="8621B36EAF184C2D8F40E9EB5FECBB97"/>
  </w:style>
  <w:style w:type="paragraph" w:customStyle="1" w:styleId="A32907F5E1EE4F5B878BBC9DFA1928A9">
    <w:name w:val="A32907F5E1EE4F5B878BBC9DFA1928A9"/>
  </w:style>
  <w:style w:type="paragraph" w:customStyle="1" w:styleId="D3DA5B0AE7B842CCB1E90B6F13657B74">
    <w:name w:val="D3DA5B0AE7B842CCB1E90B6F13657B74"/>
  </w:style>
  <w:style w:type="paragraph" w:customStyle="1" w:styleId="70C1F52E5DDA420F8F4310389B0F530D">
    <w:name w:val="70C1F52E5DDA420F8F4310389B0F530D"/>
  </w:style>
  <w:style w:type="paragraph" w:customStyle="1" w:styleId="7EAB18D2EB47422FBF27CBEEB29C27F9">
    <w:name w:val="7EAB18D2EB47422FBF27CBEEB29C27F9"/>
  </w:style>
  <w:style w:type="paragraph" w:customStyle="1" w:styleId="13BC3A57D5F2402E80E35528126A6E17">
    <w:name w:val="13BC3A57D5F2402E80E35528126A6E17"/>
  </w:style>
  <w:style w:type="paragraph" w:customStyle="1" w:styleId="CB6A4E02F4F74EC0BD83C2EF2C5E4AC9">
    <w:name w:val="CB6A4E02F4F74EC0BD83C2EF2C5E4AC9"/>
  </w:style>
  <w:style w:type="paragraph" w:customStyle="1" w:styleId="8F0874DD17E54E428832C080554BE3DE">
    <w:name w:val="8F0874DD17E54E428832C080554BE3DE"/>
  </w:style>
  <w:style w:type="paragraph" w:customStyle="1" w:styleId="02072D1D3B0B4FE9882D29C7D73C8E45">
    <w:name w:val="02072D1D3B0B4FE9882D29C7D73C8E45"/>
  </w:style>
  <w:style w:type="paragraph" w:customStyle="1" w:styleId="35052AD1FA4B41AD89AB64BDD694A0D9">
    <w:name w:val="35052AD1FA4B41AD89AB64BDD694A0D9"/>
  </w:style>
  <w:style w:type="character" w:styleId="Strong">
    <w:name w:val="Strong"/>
    <w:basedOn w:val="DefaultParagraphFont"/>
    <w:uiPriority w:val="31"/>
    <w:rsid w:val="006C3FFE"/>
    <w:rPr>
      <w:b/>
      <w:bCs/>
    </w:rPr>
  </w:style>
  <w:style w:type="paragraph" w:customStyle="1" w:styleId="0F3520C618114119A697D1DFBCC5F788">
    <w:name w:val="0F3520C618114119A697D1DFBCC5F788"/>
  </w:style>
  <w:style w:type="paragraph" w:customStyle="1" w:styleId="07AC026A5D4D4F5799D4342B4433D23C">
    <w:name w:val="07AC026A5D4D4F5799D4342B4433D23C"/>
  </w:style>
  <w:style w:type="paragraph" w:customStyle="1" w:styleId="DB0F0C9D8596438B9D4BDB843EF749C9">
    <w:name w:val="DB0F0C9D8596438B9D4BDB843EF749C9"/>
  </w:style>
  <w:style w:type="paragraph" w:customStyle="1" w:styleId="F7E91136C5BB4FF1A709E878F444711D">
    <w:name w:val="F7E91136C5BB4FF1A709E878F444711D"/>
  </w:style>
  <w:style w:type="paragraph" w:customStyle="1" w:styleId="56084C1730BC4BF8985A84E88DC06EFB">
    <w:name w:val="56084C1730BC4BF8985A84E88DC06EFB"/>
  </w:style>
  <w:style w:type="paragraph" w:customStyle="1" w:styleId="38D2E3FCBB6B4C599CE769EB6A1B070E">
    <w:name w:val="38D2E3FCBB6B4C599CE769EB6A1B070E"/>
  </w:style>
  <w:style w:type="paragraph" w:customStyle="1" w:styleId="6B707F47D3A14043B7F2547BBA008402">
    <w:name w:val="6B707F47D3A14043B7F2547BBA008402"/>
  </w:style>
  <w:style w:type="paragraph" w:customStyle="1" w:styleId="E5CD3B336E244E63872A5C0E9F4E7F24">
    <w:name w:val="E5CD3B336E244E63872A5C0E9F4E7F24"/>
  </w:style>
  <w:style w:type="paragraph" w:customStyle="1" w:styleId="DD1F1BD23BA14940A8ECD62F6A407387">
    <w:name w:val="DD1F1BD23BA14940A8ECD62F6A407387"/>
  </w:style>
  <w:style w:type="paragraph" w:customStyle="1" w:styleId="B793498358484D23ADA151669B77258B">
    <w:name w:val="B793498358484D23ADA151669B77258B"/>
    <w:rsid w:val="006C3FFE"/>
  </w:style>
  <w:style w:type="paragraph" w:customStyle="1" w:styleId="CF0E0CAA3A0D4F0E9A6CB4A8E560DC82">
    <w:name w:val="CF0E0CAA3A0D4F0E9A6CB4A8E560DC82"/>
    <w:rsid w:val="006C3FFE"/>
  </w:style>
  <w:style w:type="paragraph" w:customStyle="1" w:styleId="A227A20433354A58A8F06853D33DA9C0">
    <w:name w:val="A227A20433354A58A8F06853D33DA9C0"/>
    <w:rsid w:val="006C3FFE"/>
  </w:style>
  <w:style w:type="paragraph" w:customStyle="1" w:styleId="1F50569B5077415ABF6CCB8CBD36CAC2">
    <w:name w:val="1F50569B5077415ABF6CCB8CBD36CAC2"/>
    <w:rsid w:val="006C3FFE"/>
  </w:style>
  <w:style w:type="paragraph" w:customStyle="1" w:styleId="35CAED6A14304B48ABF2AA04AF011ECF">
    <w:name w:val="35CAED6A14304B48ABF2AA04AF011ECF"/>
    <w:rsid w:val="006C3FFE"/>
  </w:style>
  <w:style w:type="paragraph" w:customStyle="1" w:styleId="39A00D8A7AFD4109B6F75F9A08790FEC">
    <w:name w:val="39A00D8A7AFD4109B6F75F9A08790FEC"/>
    <w:rsid w:val="006C3FFE"/>
  </w:style>
  <w:style w:type="paragraph" w:customStyle="1" w:styleId="944F754A3E4B4323AC1D5F5F27A0AAF9">
    <w:name w:val="944F754A3E4B4323AC1D5F5F27A0AAF9"/>
    <w:rsid w:val="006C3FFE"/>
  </w:style>
  <w:style w:type="paragraph" w:customStyle="1" w:styleId="DB506D63283543ADB8BA6EF79548B74A">
    <w:name w:val="DB506D63283543ADB8BA6EF79548B74A"/>
    <w:rsid w:val="006C3FFE"/>
  </w:style>
  <w:style w:type="paragraph" w:customStyle="1" w:styleId="94ADEE2CBB164DC389DB9FF4DF9D4D4E">
    <w:name w:val="94ADEE2CBB164DC389DB9FF4DF9D4D4E"/>
    <w:rsid w:val="006C3FFE"/>
  </w:style>
  <w:style w:type="paragraph" w:customStyle="1" w:styleId="86B79CF54FF94316970862689EB28DB8">
    <w:name w:val="86B79CF54FF94316970862689EB28DB8"/>
    <w:rsid w:val="006C3FFE"/>
  </w:style>
  <w:style w:type="paragraph" w:customStyle="1" w:styleId="9E2852517FF3497D815CF969336EF055">
    <w:name w:val="9E2852517FF3497D815CF969336EF055"/>
    <w:rsid w:val="006C3FFE"/>
  </w:style>
  <w:style w:type="paragraph" w:customStyle="1" w:styleId="9C9D9FCCB23B48BABFD14245F27F047C">
    <w:name w:val="9C9D9FCCB23B48BABFD14245F27F047C"/>
    <w:rsid w:val="006C3FFE"/>
  </w:style>
  <w:style w:type="paragraph" w:customStyle="1" w:styleId="D6E5C398B46B48A8B6C0EA5AFCCE1F72">
    <w:name w:val="D6E5C398B46B48A8B6C0EA5AFCCE1F72"/>
    <w:rsid w:val="006C3FFE"/>
  </w:style>
  <w:style w:type="paragraph" w:customStyle="1" w:styleId="7C3E989E99274F13A57945325068A024">
    <w:name w:val="7C3E989E99274F13A57945325068A024"/>
    <w:rsid w:val="006C3FFE"/>
  </w:style>
  <w:style w:type="paragraph" w:customStyle="1" w:styleId="10CADE64EB35405EB8F5D4C3F307C32D">
    <w:name w:val="10CADE64EB35405EB8F5D4C3F307C32D"/>
    <w:rsid w:val="006C3FFE"/>
  </w:style>
  <w:style w:type="paragraph" w:customStyle="1" w:styleId="0EF577125DD749F2B75318580A95F96E">
    <w:name w:val="0EF577125DD749F2B75318580A95F96E"/>
    <w:rsid w:val="006C3FFE"/>
  </w:style>
  <w:style w:type="paragraph" w:customStyle="1" w:styleId="AFF1635B546B413DA836B047F005FC73">
    <w:name w:val="AFF1635B546B413DA836B047F005FC73"/>
    <w:rsid w:val="006C3FFE"/>
  </w:style>
  <w:style w:type="paragraph" w:customStyle="1" w:styleId="A8B8DE643E0744D78B17DBEF7012F58D">
    <w:name w:val="A8B8DE643E0744D78B17DBEF7012F58D"/>
    <w:rsid w:val="006C3FFE"/>
  </w:style>
  <w:style w:type="paragraph" w:customStyle="1" w:styleId="056666FA063B4D62BE4B044271782795">
    <w:name w:val="056666FA063B4D62BE4B044271782795"/>
    <w:rsid w:val="006C3FFE"/>
  </w:style>
  <w:style w:type="paragraph" w:customStyle="1" w:styleId="92480178B86B4176BA55112CF2D43520">
    <w:name w:val="92480178B86B4176BA55112CF2D43520"/>
    <w:rsid w:val="006C3FFE"/>
  </w:style>
  <w:style w:type="paragraph" w:customStyle="1" w:styleId="F586A8DF811A4FD9A4F3CCC989AE4F69">
    <w:name w:val="F586A8DF811A4FD9A4F3CCC989AE4F69"/>
    <w:rsid w:val="006C3FFE"/>
  </w:style>
  <w:style w:type="paragraph" w:customStyle="1" w:styleId="D89E4AE3D9B8480DACE723CC491AC846">
    <w:name w:val="D89E4AE3D9B8480DACE723CC491AC846"/>
    <w:rsid w:val="006C3FFE"/>
  </w:style>
  <w:style w:type="paragraph" w:customStyle="1" w:styleId="AA00D5B26D724E5783DEBE2CF19B9EB7">
    <w:name w:val="AA00D5B26D724E5783DEBE2CF19B9EB7"/>
    <w:rsid w:val="006C3FFE"/>
  </w:style>
  <w:style w:type="paragraph" w:customStyle="1" w:styleId="0A0946DDCAA843A0BC7F024F76663D9F">
    <w:name w:val="0A0946DDCAA843A0BC7F024F76663D9F"/>
    <w:rsid w:val="006C3FFE"/>
  </w:style>
  <w:style w:type="paragraph" w:customStyle="1" w:styleId="4289B8DD224B4ED4A31B185163466961">
    <w:name w:val="4289B8DD224B4ED4A31B185163466961"/>
    <w:rsid w:val="006C3FFE"/>
  </w:style>
  <w:style w:type="paragraph" w:customStyle="1" w:styleId="E7D6BF8958F14314AC503BFC79BEB4D9">
    <w:name w:val="E7D6BF8958F14314AC503BFC79BEB4D9"/>
    <w:rsid w:val="006C3FFE"/>
  </w:style>
  <w:style w:type="paragraph" w:customStyle="1" w:styleId="1181C31060C74748AB2D131A22431671">
    <w:name w:val="1181C31060C74748AB2D131A22431671"/>
    <w:rsid w:val="006C3FFE"/>
  </w:style>
  <w:style w:type="paragraph" w:customStyle="1" w:styleId="AD821C20F7C3410794076533F272DA32">
    <w:name w:val="AD821C20F7C3410794076533F272DA32"/>
    <w:rsid w:val="006C3FFE"/>
  </w:style>
  <w:style w:type="paragraph" w:customStyle="1" w:styleId="81ABB9FFA44A417D8C29FBEBD13CA327">
    <w:name w:val="81ABB9FFA44A417D8C29FBEBD13CA327"/>
    <w:rsid w:val="006C3FFE"/>
  </w:style>
  <w:style w:type="paragraph" w:customStyle="1" w:styleId="C86F9840855747769009638F6A6CC904">
    <w:name w:val="C86F9840855747769009638F6A6CC904"/>
    <w:rsid w:val="006C3FFE"/>
  </w:style>
  <w:style w:type="paragraph" w:customStyle="1" w:styleId="1D02DAEEF22E454FBF87FF06094F6B9E">
    <w:name w:val="1D02DAEEF22E454FBF87FF06094F6B9E"/>
    <w:rsid w:val="006C3FFE"/>
  </w:style>
  <w:style w:type="paragraph" w:customStyle="1" w:styleId="B0379DD568CB4805ACC24DBFBAD0BA1D">
    <w:name w:val="B0379DD568CB4805ACC24DBFBAD0BA1D"/>
    <w:rsid w:val="006C3FFE"/>
  </w:style>
  <w:style w:type="paragraph" w:customStyle="1" w:styleId="CBDA5EB8F08E45AAB0092F63FCA2B84D">
    <w:name w:val="CBDA5EB8F08E45AAB0092F63FCA2B84D"/>
    <w:rsid w:val="006C3FFE"/>
  </w:style>
  <w:style w:type="paragraph" w:customStyle="1" w:styleId="359BB7A34DA548D68F2E3CB870BC6DC3">
    <w:name w:val="359BB7A34DA548D68F2E3CB870BC6DC3"/>
    <w:rsid w:val="006C3FFE"/>
  </w:style>
  <w:style w:type="paragraph" w:customStyle="1" w:styleId="CFB500DB1B1B4715AF9E8D50D60F030C">
    <w:name w:val="CFB500DB1B1B4715AF9E8D50D60F030C"/>
    <w:rsid w:val="006C3FFE"/>
  </w:style>
  <w:style w:type="paragraph" w:customStyle="1" w:styleId="9DE86333EA2D4F91A8F019DB6416704B">
    <w:name w:val="9DE86333EA2D4F91A8F019DB6416704B"/>
    <w:rsid w:val="006C3FFE"/>
  </w:style>
  <w:style w:type="paragraph" w:customStyle="1" w:styleId="2334FE4739CC4BCBBB4F14CDD8927154">
    <w:name w:val="2334FE4739CC4BCBBB4F14CDD8927154"/>
    <w:rsid w:val="006C3FFE"/>
  </w:style>
  <w:style w:type="paragraph" w:customStyle="1" w:styleId="DEC47CDDEDD34643BDC34C9F8D677F50">
    <w:name w:val="DEC47CDDEDD34643BDC34C9F8D677F50"/>
    <w:rsid w:val="006C3FFE"/>
  </w:style>
  <w:style w:type="paragraph" w:customStyle="1" w:styleId="F2D1A43FA28D4115B2E245B30F91625B">
    <w:name w:val="F2D1A43FA28D4115B2E245B30F91625B"/>
    <w:rsid w:val="006C3FFE"/>
  </w:style>
  <w:style w:type="paragraph" w:customStyle="1" w:styleId="BBCBD5A0CF164D7D80192C6E5828001B">
    <w:name w:val="BBCBD5A0CF164D7D80192C6E5828001B"/>
    <w:rsid w:val="006C3FFE"/>
  </w:style>
  <w:style w:type="paragraph" w:customStyle="1" w:styleId="742916CF919C4B6BB341062479238364">
    <w:name w:val="742916CF919C4B6BB341062479238364"/>
    <w:rsid w:val="006C3FFE"/>
  </w:style>
  <w:style w:type="paragraph" w:customStyle="1" w:styleId="BFFE1839BCE94B2E9A015741D8AF7559">
    <w:name w:val="BFFE1839BCE94B2E9A015741D8AF7559"/>
    <w:rsid w:val="006C3FFE"/>
  </w:style>
  <w:style w:type="paragraph" w:customStyle="1" w:styleId="D66ED55951DA4BF1B701E237160FC712">
    <w:name w:val="D66ED55951DA4BF1B701E237160FC712"/>
    <w:rsid w:val="006C3FFE"/>
  </w:style>
  <w:style w:type="paragraph" w:customStyle="1" w:styleId="5DB7576C0EC54B3A8E72890B8E24ED3F">
    <w:name w:val="5DB7576C0EC54B3A8E72890B8E24ED3F"/>
    <w:rsid w:val="006C3FFE"/>
  </w:style>
  <w:style w:type="paragraph" w:customStyle="1" w:styleId="B8956E3D91BA499D9961039F55C4D829">
    <w:name w:val="B8956E3D91BA499D9961039F55C4D829"/>
    <w:rsid w:val="006C3FFE"/>
  </w:style>
  <w:style w:type="paragraph" w:customStyle="1" w:styleId="5B2285EE3894413B9284B0462B9233FE">
    <w:name w:val="5B2285EE3894413B9284B0462B9233FE"/>
    <w:rsid w:val="006C3FFE"/>
  </w:style>
  <w:style w:type="paragraph" w:customStyle="1" w:styleId="8DCC23697BE94249BB1F387F1D8AC2C4">
    <w:name w:val="8DCC23697BE94249BB1F387F1D8AC2C4"/>
    <w:rsid w:val="006C3FFE"/>
  </w:style>
  <w:style w:type="paragraph" w:customStyle="1" w:styleId="F2CA69014E144DE6A842EE23BC2E75DC">
    <w:name w:val="F2CA69014E144DE6A842EE23BC2E75DC"/>
    <w:rsid w:val="006C3FFE"/>
  </w:style>
  <w:style w:type="paragraph" w:customStyle="1" w:styleId="417A4201A4A547B0926200753D532129">
    <w:name w:val="417A4201A4A547B0926200753D532129"/>
    <w:rsid w:val="006C3FFE"/>
  </w:style>
  <w:style w:type="paragraph" w:customStyle="1" w:styleId="9E25392B5A40481E80A5418DA5EE268E">
    <w:name w:val="9E25392B5A40481E80A5418DA5EE268E"/>
    <w:rsid w:val="006C3FFE"/>
  </w:style>
  <w:style w:type="paragraph" w:customStyle="1" w:styleId="AE7CA3F22B7447CC9468520B3DBFEE46">
    <w:name w:val="AE7CA3F22B7447CC9468520B3DBFEE46"/>
    <w:rsid w:val="006C3FFE"/>
  </w:style>
  <w:style w:type="paragraph" w:customStyle="1" w:styleId="F966268E6D8444DFB75029AD93AF63A1">
    <w:name w:val="F966268E6D8444DFB75029AD93AF63A1"/>
    <w:rsid w:val="006C3FFE"/>
  </w:style>
  <w:style w:type="paragraph" w:customStyle="1" w:styleId="0A075281107543759F6A8A22AED14CE6">
    <w:name w:val="0A075281107543759F6A8A22AED14CE6"/>
    <w:rsid w:val="006C3FFE"/>
  </w:style>
  <w:style w:type="paragraph" w:customStyle="1" w:styleId="B5189C35368640E5ADEA0A1CBD6ACB2C">
    <w:name w:val="B5189C35368640E5ADEA0A1CBD6ACB2C"/>
    <w:rsid w:val="006C3FFE"/>
  </w:style>
  <w:style w:type="paragraph" w:customStyle="1" w:styleId="A6153859888D48BEB9C290404CD87BB3">
    <w:name w:val="A6153859888D48BEB9C290404CD87BB3"/>
    <w:rsid w:val="006C3FFE"/>
  </w:style>
  <w:style w:type="paragraph" w:customStyle="1" w:styleId="658E2AAE5EA84D3388F095181F5DFEDC">
    <w:name w:val="658E2AAE5EA84D3388F095181F5DFEDC"/>
    <w:rsid w:val="006C3FFE"/>
  </w:style>
  <w:style w:type="paragraph" w:customStyle="1" w:styleId="BB70C36409F5499DAA3C0E4B2FCC0AF0">
    <w:name w:val="BB70C36409F5499DAA3C0E4B2FCC0AF0"/>
    <w:rsid w:val="006C3FFE"/>
  </w:style>
  <w:style w:type="paragraph" w:customStyle="1" w:styleId="7FE35EA474A749C180A87A32A8233392">
    <w:name w:val="7FE35EA474A749C180A87A32A8233392"/>
    <w:rsid w:val="006C3FFE"/>
  </w:style>
  <w:style w:type="paragraph" w:customStyle="1" w:styleId="28CFC582C5E044CB92DDA1F3B57FD106">
    <w:name w:val="28CFC582C5E044CB92DDA1F3B57FD106"/>
    <w:rsid w:val="006C3FFE"/>
  </w:style>
  <w:style w:type="paragraph" w:customStyle="1" w:styleId="7B494FA65C3040A6AE6A9476CA7832CA">
    <w:name w:val="7B494FA65C3040A6AE6A9476CA7832CA"/>
    <w:rsid w:val="006C3FFE"/>
  </w:style>
  <w:style w:type="paragraph" w:customStyle="1" w:styleId="3A76B16BADE04429B2ED67C88F86F306">
    <w:name w:val="3A76B16BADE04429B2ED67C88F86F306"/>
    <w:rsid w:val="006C3FFE"/>
  </w:style>
  <w:style w:type="paragraph" w:customStyle="1" w:styleId="7540B24751DC4F0EA3FB616D5054B134">
    <w:name w:val="7540B24751DC4F0EA3FB616D5054B134"/>
    <w:rsid w:val="006C3FFE"/>
  </w:style>
  <w:style w:type="paragraph" w:customStyle="1" w:styleId="DB1E50571A644FBF94B91E579F8B8439">
    <w:name w:val="DB1E50571A644FBF94B91E579F8B8439"/>
    <w:rsid w:val="006C3FFE"/>
  </w:style>
  <w:style w:type="paragraph" w:customStyle="1" w:styleId="6AC5CC67502B410D9FCC3F717D36EB31">
    <w:name w:val="6AC5CC67502B410D9FCC3F717D36EB31"/>
    <w:rsid w:val="006C3FFE"/>
  </w:style>
  <w:style w:type="paragraph" w:customStyle="1" w:styleId="7CDF337060BA4BF0898BEBD0D8FD8DF7">
    <w:name w:val="7CDF337060BA4BF0898BEBD0D8FD8DF7"/>
    <w:rsid w:val="006C3FFE"/>
  </w:style>
  <w:style w:type="paragraph" w:customStyle="1" w:styleId="C1D0F0816B794999A57242288D1F0F4B">
    <w:name w:val="C1D0F0816B794999A57242288D1F0F4B"/>
    <w:rsid w:val="006C3FFE"/>
  </w:style>
  <w:style w:type="paragraph" w:customStyle="1" w:styleId="735810B72A48451A9281126A3D7CAEE6">
    <w:name w:val="735810B72A48451A9281126A3D7CAEE6"/>
    <w:rsid w:val="006C3FFE"/>
  </w:style>
  <w:style w:type="paragraph" w:customStyle="1" w:styleId="E4A19126D9B2498E8AA9D03BEE34456B">
    <w:name w:val="E4A19126D9B2498E8AA9D03BEE34456B"/>
    <w:rsid w:val="006C3FFE"/>
  </w:style>
  <w:style w:type="paragraph" w:customStyle="1" w:styleId="D5E066177FF74C6AB2F342D5155A751A">
    <w:name w:val="D5E066177FF74C6AB2F342D5155A751A"/>
    <w:rsid w:val="006C3FFE"/>
  </w:style>
  <w:style w:type="paragraph" w:customStyle="1" w:styleId="9555E2ADCFA04D2E8284F36A375DAEE7">
    <w:name w:val="9555E2ADCFA04D2E8284F36A375DAEE7"/>
    <w:rsid w:val="006C3FFE"/>
  </w:style>
  <w:style w:type="paragraph" w:customStyle="1" w:styleId="7A9EEEE9B62942EFA65CAEB18BF85042">
    <w:name w:val="7A9EEEE9B62942EFA65CAEB18BF85042"/>
    <w:rsid w:val="006C3FFE"/>
  </w:style>
  <w:style w:type="paragraph" w:customStyle="1" w:styleId="D7DC5C65F469404982154FC9209DB46B">
    <w:name w:val="D7DC5C65F469404982154FC9209DB46B"/>
    <w:rsid w:val="006C3FFE"/>
  </w:style>
  <w:style w:type="paragraph" w:customStyle="1" w:styleId="0E8C47F74A9244A0940137EC27DABD48">
    <w:name w:val="0E8C47F74A9244A0940137EC27DABD48"/>
    <w:rsid w:val="006C3FFE"/>
  </w:style>
  <w:style w:type="paragraph" w:customStyle="1" w:styleId="BE94C626029C4272ADB149596205EF62">
    <w:name w:val="BE94C626029C4272ADB149596205EF62"/>
    <w:rsid w:val="006C3FFE"/>
  </w:style>
  <w:style w:type="paragraph" w:customStyle="1" w:styleId="32FEEC0A7A964A398854E3EB956298CC">
    <w:name w:val="32FEEC0A7A964A398854E3EB956298CC"/>
    <w:rsid w:val="006C3FFE"/>
  </w:style>
  <w:style w:type="paragraph" w:customStyle="1" w:styleId="6855216E28AE4470B82527DF2AF7B2DF">
    <w:name w:val="6855216E28AE4470B82527DF2AF7B2DF"/>
    <w:rsid w:val="006C3FFE"/>
  </w:style>
  <w:style w:type="paragraph" w:customStyle="1" w:styleId="C180502FAF6F46598C36410A482CBC93">
    <w:name w:val="C180502FAF6F46598C36410A482CBC93"/>
    <w:rsid w:val="006C3FFE"/>
  </w:style>
  <w:style w:type="paragraph" w:customStyle="1" w:styleId="3D97A9C113984C89B825F2DDF5AA2611">
    <w:name w:val="3D97A9C113984C89B825F2DDF5AA2611"/>
    <w:rsid w:val="006C3FFE"/>
  </w:style>
  <w:style w:type="paragraph" w:customStyle="1" w:styleId="8CB615A84D3840B6BBEEBC2C33945996">
    <w:name w:val="8CB615A84D3840B6BBEEBC2C33945996"/>
    <w:rsid w:val="006C3FFE"/>
  </w:style>
  <w:style w:type="paragraph" w:customStyle="1" w:styleId="0B2D43A8590D42E2BDA43447D52C931B">
    <w:name w:val="0B2D43A8590D42E2BDA43447D52C931B"/>
    <w:rsid w:val="006C3FFE"/>
  </w:style>
  <w:style w:type="paragraph" w:customStyle="1" w:styleId="F054DB02FBC34E71829AEF3625D99399">
    <w:name w:val="F054DB02FBC34E71829AEF3625D99399"/>
    <w:rsid w:val="006C3FFE"/>
  </w:style>
  <w:style w:type="paragraph" w:customStyle="1" w:styleId="8B1614070EA94FCFAAEEB26D90BBDD67">
    <w:name w:val="8B1614070EA94FCFAAEEB26D90BBDD67"/>
    <w:rsid w:val="006C3FFE"/>
  </w:style>
  <w:style w:type="paragraph" w:customStyle="1" w:styleId="2B864F2DE43144B7B91E1ED3D6B725B2">
    <w:name w:val="2B864F2DE43144B7B91E1ED3D6B725B2"/>
    <w:rsid w:val="006C3FFE"/>
  </w:style>
  <w:style w:type="paragraph" w:customStyle="1" w:styleId="ECD061D5B336479EA101AC31EC1E437A">
    <w:name w:val="ECD061D5B336479EA101AC31EC1E437A"/>
    <w:rsid w:val="006C3FFE"/>
  </w:style>
  <w:style w:type="paragraph" w:customStyle="1" w:styleId="AE4CEC212C6B4794B8BE3335EF5AE2BF">
    <w:name w:val="AE4CEC212C6B4794B8BE3335EF5AE2BF"/>
    <w:rsid w:val="006C3FFE"/>
  </w:style>
  <w:style w:type="paragraph" w:customStyle="1" w:styleId="2703E33FEDD94B449EF7EAD0F5A91572">
    <w:name w:val="2703E33FEDD94B449EF7EAD0F5A91572"/>
    <w:rsid w:val="006C3FFE"/>
  </w:style>
  <w:style w:type="paragraph" w:customStyle="1" w:styleId="47C17C679F9049C3AF6406D297C128FD">
    <w:name w:val="47C17C679F9049C3AF6406D297C128FD"/>
    <w:rsid w:val="006C3FFE"/>
  </w:style>
  <w:style w:type="paragraph" w:customStyle="1" w:styleId="CA78E45EBB644626A4EB61E5D3F865C4">
    <w:name w:val="CA78E45EBB644626A4EB61E5D3F865C4"/>
    <w:rsid w:val="006C3FFE"/>
  </w:style>
  <w:style w:type="paragraph" w:customStyle="1" w:styleId="67F82875A0294F8BA1D7E94C82F4617D">
    <w:name w:val="67F82875A0294F8BA1D7E94C82F4617D"/>
    <w:rsid w:val="006C3FFE"/>
  </w:style>
  <w:style w:type="paragraph" w:customStyle="1" w:styleId="B63FF0198C6448F498AA214E2BA2BE86">
    <w:name w:val="B63FF0198C6448F498AA214E2BA2BE86"/>
    <w:rsid w:val="006C3FFE"/>
  </w:style>
  <w:style w:type="paragraph" w:customStyle="1" w:styleId="0B4E25A510B544ED8022557FF7037A7C">
    <w:name w:val="0B4E25A510B544ED8022557FF7037A7C"/>
    <w:rsid w:val="006C3FFE"/>
  </w:style>
  <w:style w:type="paragraph" w:customStyle="1" w:styleId="225818A564424A52B89F53A19E1E7C4A">
    <w:name w:val="225818A564424A52B89F53A19E1E7C4A"/>
    <w:rsid w:val="006C3FFE"/>
  </w:style>
  <w:style w:type="paragraph" w:customStyle="1" w:styleId="D4969C672E084AF58B62AFD2D8C11715">
    <w:name w:val="D4969C672E084AF58B62AFD2D8C11715"/>
    <w:rsid w:val="006C3FFE"/>
  </w:style>
  <w:style w:type="paragraph" w:customStyle="1" w:styleId="1B8D5C576D9E48ABA0B73403662F2BB9">
    <w:name w:val="1B8D5C576D9E48ABA0B73403662F2BB9"/>
    <w:rsid w:val="006C3FFE"/>
  </w:style>
  <w:style w:type="paragraph" w:customStyle="1" w:styleId="F53140E59B9E420EB78B9A532DBA3544">
    <w:name w:val="F53140E59B9E420EB78B9A532DBA3544"/>
    <w:rsid w:val="006C3FFE"/>
  </w:style>
  <w:style w:type="paragraph" w:customStyle="1" w:styleId="5BD1674321EA4249979AA32AF6B60240">
    <w:name w:val="5BD1674321EA4249979AA32AF6B60240"/>
    <w:rsid w:val="006C3FFE"/>
  </w:style>
  <w:style w:type="paragraph" w:customStyle="1" w:styleId="A4F9F811555544C1ACF863DC9BE1D04C">
    <w:name w:val="A4F9F811555544C1ACF863DC9BE1D04C"/>
    <w:rsid w:val="006C3FFE"/>
  </w:style>
  <w:style w:type="paragraph" w:customStyle="1" w:styleId="3DE688CA2A12497EB812F77B8026FABE">
    <w:name w:val="3DE688CA2A12497EB812F77B8026FABE"/>
    <w:rsid w:val="006C3FFE"/>
  </w:style>
  <w:style w:type="paragraph" w:customStyle="1" w:styleId="437AC40D35CC4F3F9DE0B04A12A8CFD3">
    <w:name w:val="437AC40D35CC4F3F9DE0B04A12A8CFD3"/>
    <w:rsid w:val="006C3FFE"/>
  </w:style>
  <w:style w:type="paragraph" w:customStyle="1" w:styleId="5A9F75060AB44203953EF7FA2FD5BF74">
    <w:name w:val="5A9F75060AB44203953EF7FA2FD5BF74"/>
    <w:rsid w:val="006C3FFE"/>
  </w:style>
  <w:style w:type="paragraph" w:customStyle="1" w:styleId="60B0791E7D4F4FA18A2D3CFFEE1F5B3E">
    <w:name w:val="60B0791E7D4F4FA18A2D3CFFEE1F5B3E"/>
    <w:rsid w:val="006C3FFE"/>
  </w:style>
  <w:style w:type="paragraph" w:customStyle="1" w:styleId="DB3E26D63E66494AB70F75F0A26EF2B1">
    <w:name w:val="DB3E26D63E66494AB70F75F0A26EF2B1"/>
    <w:rsid w:val="006C3FFE"/>
  </w:style>
  <w:style w:type="paragraph" w:customStyle="1" w:styleId="72520AF7DB7840A9A95697528080DA89">
    <w:name w:val="72520AF7DB7840A9A95697528080DA89"/>
    <w:rsid w:val="006C3FFE"/>
  </w:style>
  <w:style w:type="paragraph" w:customStyle="1" w:styleId="0F62CBA0BF58453AB4201380E1366ED4">
    <w:name w:val="0F62CBA0BF58453AB4201380E1366ED4"/>
    <w:rsid w:val="006C3FFE"/>
  </w:style>
  <w:style w:type="paragraph" w:customStyle="1" w:styleId="0E3C0ED780B9472C84474973371BA95A">
    <w:name w:val="0E3C0ED780B9472C84474973371BA95A"/>
    <w:rsid w:val="006C3FFE"/>
  </w:style>
  <w:style w:type="paragraph" w:customStyle="1" w:styleId="F088150B0F1E4865B8709D2E3FAEA422">
    <w:name w:val="F088150B0F1E4865B8709D2E3FAEA422"/>
    <w:rsid w:val="006C3FFE"/>
  </w:style>
  <w:style w:type="paragraph" w:customStyle="1" w:styleId="A4F1258D12444B368B5A00EA627F6052">
    <w:name w:val="A4F1258D12444B368B5A00EA627F6052"/>
    <w:rsid w:val="006C3FFE"/>
  </w:style>
  <w:style w:type="paragraph" w:customStyle="1" w:styleId="470A09ED1BF04B72A62339F16A147134">
    <w:name w:val="470A09ED1BF04B72A62339F16A147134"/>
    <w:rsid w:val="006C3FFE"/>
  </w:style>
  <w:style w:type="paragraph" w:customStyle="1" w:styleId="F35EDDF3A71E4F19828D769CF7C29E9F">
    <w:name w:val="F35EDDF3A71E4F19828D769CF7C29E9F"/>
    <w:rsid w:val="006C3FFE"/>
  </w:style>
  <w:style w:type="paragraph" w:customStyle="1" w:styleId="8C1BA1BB428A4F269E44C7E10E41A461">
    <w:name w:val="8C1BA1BB428A4F269E44C7E10E41A461"/>
    <w:rsid w:val="006C3FFE"/>
  </w:style>
  <w:style w:type="paragraph" w:customStyle="1" w:styleId="F834C8D57B2D4C268FF841120DA01796">
    <w:name w:val="F834C8D57B2D4C268FF841120DA01796"/>
    <w:rsid w:val="006C3FFE"/>
  </w:style>
  <w:style w:type="paragraph" w:customStyle="1" w:styleId="C4DC7A0E779548F19E515C9CE71CCA20">
    <w:name w:val="C4DC7A0E779548F19E515C9CE71CCA20"/>
    <w:rsid w:val="006C3FFE"/>
  </w:style>
  <w:style w:type="paragraph" w:customStyle="1" w:styleId="2423E813316540A794CEEE9001FDDADE">
    <w:name w:val="2423E813316540A794CEEE9001FDDADE"/>
    <w:rsid w:val="006C3FFE"/>
  </w:style>
  <w:style w:type="paragraph" w:customStyle="1" w:styleId="91FB09C69B494D3787C8CC4DC354487A">
    <w:name w:val="91FB09C69B494D3787C8CC4DC354487A"/>
    <w:rsid w:val="006C3FFE"/>
  </w:style>
  <w:style w:type="paragraph" w:customStyle="1" w:styleId="F0C051C9B4E64978BC63F5B0FFE7EDF0">
    <w:name w:val="F0C051C9B4E64978BC63F5B0FFE7EDF0"/>
    <w:rsid w:val="006C3FFE"/>
  </w:style>
  <w:style w:type="paragraph" w:customStyle="1" w:styleId="91ADEF4B018D44A2B83DAA59BD2C5EBF">
    <w:name w:val="91ADEF4B018D44A2B83DAA59BD2C5EBF"/>
    <w:rsid w:val="006C3FFE"/>
  </w:style>
  <w:style w:type="paragraph" w:customStyle="1" w:styleId="2E8014D399984CAC99DE0DE391258223">
    <w:name w:val="2E8014D399984CAC99DE0DE391258223"/>
    <w:rsid w:val="006C3FFE"/>
  </w:style>
  <w:style w:type="paragraph" w:customStyle="1" w:styleId="2E2896DC567841B3BBA3D6F5AFFE529A">
    <w:name w:val="2E2896DC567841B3BBA3D6F5AFFE529A"/>
    <w:rsid w:val="006C3FFE"/>
  </w:style>
  <w:style w:type="paragraph" w:customStyle="1" w:styleId="95D372FC8DEB4AAFAD6373B1F818ACC4">
    <w:name w:val="95D372FC8DEB4AAFAD6373B1F818ACC4"/>
    <w:rsid w:val="006C3FFE"/>
  </w:style>
  <w:style w:type="paragraph" w:customStyle="1" w:styleId="4F8914C2DD1E433E8C771B8DD154215A">
    <w:name w:val="4F8914C2DD1E433E8C771B8DD154215A"/>
    <w:rsid w:val="006C3FFE"/>
  </w:style>
  <w:style w:type="paragraph" w:customStyle="1" w:styleId="707A6E1F52354DE1A5F85524A3FA280E">
    <w:name w:val="707A6E1F52354DE1A5F85524A3FA280E"/>
    <w:rsid w:val="006C3FFE"/>
  </w:style>
  <w:style w:type="paragraph" w:customStyle="1" w:styleId="6695F2E43CF8448D9728DBC386A12BA2">
    <w:name w:val="6695F2E43CF8448D9728DBC386A12BA2"/>
    <w:rsid w:val="006C3FFE"/>
  </w:style>
  <w:style w:type="paragraph" w:customStyle="1" w:styleId="2B90AF7589B549C1B5879EE6DBFE457B">
    <w:name w:val="2B90AF7589B549C1B5879EE6DBFE457B"/>
    <w:rsid w:val="006C3FFE"/>
  </w:style>
  <w:style w:type="paragraph" w:customStyle="1" w:styleId="9C1F68307B2143C3BCABB3758909FBF2">
    <w:name w:val="9C1F68307B2143C3BCABB3758909FBF2"/>
    <w:rsid w:val="006C3FFE"/>
  </w:style>
  <w:style w:type="paragraph" w:customStyle="1" w:styleId="D55C05D7FCEB44D2A3C5F50D805C13C4">
    <w:name w:val="D55C05D7FCEB44D2A3C5F50D805C13C4"/>
    <w:rsid w:val="006C3FFE"/>
  </w:style>
  <w:style w:type="paragraph" w:customStyle="1" w:styleId="2A1A654B52A847A7B8659769442D380F">
    <w:name w:val="2A1A654B52A847A7B8659769442D380F"/>
    <w:rsid w:val="006C3FFE"/>
  </w:style>
  <w:style w:type="paragraph" w:customStyle="1" w:styleId="9D943405A8C64AE5A2F2323353A363AA">
    <w:name w:val="9D943405A8C64AE5A2F2323353A363AA"/>
    <w:rsid w:val="006C3FFE"/>
  </w:style>
  <w:style w:type="paragraph" w:customStyle="1" w:styleId="40E234DDB27E4EA58182922B4ECF5D8D">
    <w:name w:val="40E234DDB27E4EA58182922B4ECF5D8D"/>
    <w:rsid w:val="006C3FFE"/>
  </w:style>
  <w:style w:type="paragraph" w:customStyle="1" w:styleId="19D625F3A095485198A2197662B0F80D">
    <w:name w:val="19D625F3A095485198A2197662B0F80D"/>
    <w:rsid w:val="006C3FFE"/>
  </w:style>
  <w:style w:type="paragraph" w:customStyle="1" w:styleId="C1659FA0D8DF48C9B13CD7677BA775D1">
    <w:name w:val="C1659FA0D8DF48C9B13CD7677BA775D1"/>
    <w:rsid w:val="006C3FFE"/>
  </w:style>
  <w:style w:type="paragraph" w:customStyle="1" w:styleId="C3C11DA4573143FDB2767C774A47373E">
    <w:name w:val="C3C11DA4573143FDB2767C774A47373E"/>
    <w:rsid w:val="006C3FFE"/>
  </w:style>
  <w:style w:type="paragraph" w:customStyle="1" w:styleId="139E6743A70B4B1C9B108FB0CBEB65E4">
    <w:name w:val="139E6743A70B4B1C9B108FB0CBEB65E4"/>
    <w:rsid w:val="006C3FFE"/>
  </w:style>
  <w:style w:type="paragraph" w:customStyle="1" w:styleId="4DB15DF176BF4578BC97D3982BF8F777">
    <w:name w:val="4DB15DF176BF4578BC97D3982BF8F777"/>
    <w:rsid w:val="006C3FFE"/>
  </w:style>
  <w:style w:type="paragraph" w:customStyle="1" w:styleId="49806FF4C2584490A5C8E71BDB359292">
    <w:name w:val="49806FF4C2584490A5C8E71BDB359292"/>
    <w:rsid w:val="006C3FFE"/>
  </w:style>
  <w:style w:type="paragraph" w:customStyle="1" w:styleId="830313307A7E481B9754543F0DA1A53E">
    <w:name w:val="830313307A7E481B9754543F0DA1A53E"/>
    <w:rsid w:val="006C3FFE"/>
  </w:style>
  <w:style w:type="paragraph" w:customStyle="1" w:styleId="9115E2FFB01F4F90B12514A851BE3806">
    <w:name w:val="9115E2FFB01F4F90B12514A851BE3806"/>
    <w:rsid w:val="006C3FFE"/>
  </w:style>
  <w:style w:type="paragraph" w:customStyle="1" w:styleId="42C3DD7C53614998ADF7C5925B67E0A3">
    <w:name w:val="42C3DD7C53614998ADF7C5925B67E0A3"/>
    <w:rsid w:val="006C3FFE"/>
  </w:style>
  <w:style w:type="paragraph" w:customStyle="1" w:styleId="337805139C52467292586B04A13977FF">
    <w:name w:val="337805139C52467292586B04A13977FF"/>
    <w:rsid w:val="006C3FFE"/>
  </w:style>
  <w:style w:type="paragraph" w:customStyle="1" w:styleId="E7E45013731845FE869F2C00DDF87514">
    <w:name w:val="E7E45013731845FE869F2C00DDF87514"/>
    <w:rsid w:val="006C3FFE"/>
  </w:style>
  <w:style w:type="paragraph" w:customStyle="1" w:styleId="221B9535FAD945618FCE53F3E4A8AFF5">
    <w:name w:val="221B9535FAD945618FCE53F3E4A8AFF5"/>
    <w:rsid w:val="006C3FFE"/>
  </w:style>
  <w:style w:type="paragraph" w:customStyle="1" w:styleId="A67754936C204E1E9996270561E72B26">
    <w:name w:val="A67754936C204E1E9996270561E72B26"/>
    <w:rsid w:val="006C3FFE"/>
  </w:style>
  <w:style w:type="paragraph" w:customStyle="1" w:styleId="E2CB4BAA906142C59FDA06FF684EB007">
    <w:name w:val="E2CB4BAA906142C59FDA06FF684EB007"/>
    <w:rsid w:val="006C3FFE"/>
  </w:style>
  <w:style w:type="paragraph" w:customStyle="1" w:styleId="B313327DF4C44695882844948F89F3AF">
    <w:name w:val="B313327DF4C44695882844948F89F3AF"/>
    <w:rsid w:val="006C3FFE"/>
  </w:style>
  <w:style w:type="paragraph" w:customStyle="1" w:styleId="CB1B41F8F17B4127BC5AE039EA23CE32">
    <w:name w:val="CB1B41F8F17B4127BC5AE039EA23CE32"/>
    <w:rsid w:val="006C3FFE"/>
  </w:style>
  <w:style w:type="paragraph" w:customStyle="1" w:styleId="455747E2D46E44EDAD75EEB9AF93A95C">
    <w:name w:val="455747E2D46E44EDAD75EEB9AF93A95C"/>
    <w:rsid w:val="006C3FFE"/>
  </w:style>
  <w:style w:type="paragraph" w:customStyle="1" w:styleId="11E6E9473ADB418DB048EEFA75C065C7">
    <w:name w:val="11E6E9473ADB418DB048EEFA75C065C7"/>
    <w:rsid w:val="006C3FFE"/>
  </w:style>
  <w:style w:type="paragraph" w:customStyle="1" w:styleId="D2D15F1F227C46479CDBD3AD834A22C0">
    <w:name w:val="D2D15F1F227C46479CDBD3AD834A22C0"/>
    <w:rsid w:val="006C3FFE"/>
  </w:style>
  <w:style w:type="paragraph" w:customStyle="1" w:styleId="2C4E6A30E32648F8934AA5DA387EDE5F">
    <w:name w:val="2C4E6A30E32648F8934AA5DA387EDE5F"/>
    <w:rsid w:val="006C3FFE"/>
  </w:style>
  <w:style w:type="paragraph" w:customStyle="1" w:styleId="CBB0813692774BEA9050C68AB088357F">
    <w:name w:val="CBB0813692774BEA9050C68AB088357F"/>
    <w:rsid w:val="006C3FFE"/>
  </w:style>
  <w:style w:type="paragraph" w:customStyle="1" w:styleId="46B3E3A05F3144299CB2A797437F0D64">
    <w:name w:val="46B3E3A05F3144299CB2A797437F0D64"/>
    <w:rsid w:val="006C3FFE"/>
  </w:style>
  <w:style w:type="paragraph" w:customStyle="1" w:styleId="F960EF30E5784911AB00754300A49D6A">
    <w:name w:val="F960EF30E5784911AB00754300A49D6A"/>
    <w:rsid w:val="006C3FFE"/>
  </w:style>
  <w:style w:type="paragraph" w:customStyle="1" w:styleId="1DCFE75CE2324B1EA1D63DFCC248B5E8">
    <w:name w:val="1DCFE75CE2324B1EA1D63DFCC248B5E8"/>
    <w:rsid w:val="006C3FFE"/>
  </w:style>
  <w:style w:type="paragraph" w:customStyle="1" w:styleId="BAB95E2918624F3EBE6BC5D208E945DD">
    <w:name w:val="BAB95E2918624F3EBE6BC5D208E945DD"/>
    <w:rsid w:val="006C3FFE"/>
  </w:style>
  <w:style w:type="paragraph" w:customStyle="1" w:styleId="94591AA1917341DFB5BDE52266CAB177">
    <w:name w:val="94591AA1917341DFB5BDE52266CAB177"/>
    <w:rsid w:val="006C3FFE"/>
  </w:style>
  <w:style w:type="paragraph" w:customStyle="1" w:styleId="5009FC32A5B14441ADE1B2270D71F132">
    <w:name w:val="5009FC32A5B14441ADE1B2270D71F132"/>
    <w:rsid w:val="006C3FFE"/>
  </w:style>
  <w:style w:type="paragraph" w:customStyle="1" w:styleId="A4AF413BBB044316B2280AF8AD81BAF2">
    <w:name w:val="A4AF413BBB044316B2280AF8AD81BAF2"/>
    <w:rsid w:val="006C3FFE"/>
  </w:style>
  <w:style w:type="paragraph" w:customStyle="1" w:styleId="3EFBCC4DDF1F4431A723481256A84D1E">
    <w:name w:val="3EFBCC4DDF1F4431A723481256A84D1E"/>
    <w:rsid w:val="006C3FFE"/>
  </w:style>
  <w:style w:type="paragraph" w:customStyle="1" w:styleId="6C2CECD3E0894520A0E56D1C7DF3C684">
    <w:name w:val="6C2CECD3E0894520A0E56D1C7DF3C684"/>
    <w:rsid w:val="006C3FFE"/>
  </w:style>
  <w:style w:type="paragraph" w:customStyle="1" w:styleId="070BC37EE1B2428BAE6CCD2A700069FF">
    <w:name w:val="070BC37EE1B2428BAE6CCD2A700069FF"/>
    <w:rsid w:val="006C3FFE"/>
  </w:style>
  <w:style w:type="paragraph" w:customStyle="1" w:styleId="7875C439EA1945A5851DF2C70FFE91A5">
    <w:name w:val="7875C439EA1945A5851DF2C70FFE91A5"/>
    <w:rsid w:val="006C3FFE"/>
  </w:style>
  <w:style w:type="paragraph" w:customStyle="1" w:styleId="4616E7073A11458C8FFBE5F2CCEE3C6C">
    <w:name w:val="4616E7073A11458C8FFBE5F2CCEE3C6C"/>
    <w:rsid w:val="006C3FFE"/>
  </w:style>
  <w:style w:type="paragraph" w:customStyle="1" w:styleId="9B5E737F76994CE8972A66E0E3F1CED0">
    <w:name w:val="9B5E737F76994CE8972A66E0E3F1CED0"/>
    <w:rsid w:val="006C3FFE"/>
  </w:style>
  <w:style w:type="paragraph" w:customStyle="1" w:styleId="BF981BD85E9B4B37A62EF7A496BC5CF8">
    <w:name w:val="BF981BD85E9B4B37A62EF7A496BC5CF8"/>
    <w:rsid w:val="006C3FFE"/>
  </w:style>
  <w:style w:type="paragraph" w:customStyle="1" w:styleId="BBD69D8394014B98A3D3CE6FE536199B">
    <w:name w:val="BBD69D8394014B98A3D3CE6FE536199B"/>
    <w:rsid w:val="006C3FFE"/>
  </w:style>
  <w:style w:type="paragraph" w:customStyle="1" w:styleId="1B4C8F332BCA4CA89F94D220C068614C">
    <w:name w:val="1B4C8F332BCA4CA89F94D220C068614C"/>
    <w:rsid w:val="006C3FFE"/>
  </w:style>
  <w:style w:type="paragraph" w:customStyle="1" w:styleId="94086DF48243400DA0B560EDCA53B1CE">
    <w:name w:val="94086DF48243400DA0B560EDCA53B1CE"/>
    <w:rsid w:val="006C3FFE"/>
  </w:style>
  <w:style w:type="paragraph" w:customStyle="1" w:styleId="6E89184A31B7405282FD4E5BC8995A50">
    <w:name w:val="6E89184A31B7405282FD4E5BC8995A50"/>
    <w:rsid w:val="006C3FFE"/>
  </w:style>
  <w:style w:type="paragraph" w:customStyle="1" w:styleId="59BA8065DD1343C080C5ECAFE5E386EA">
    <w:name w:val="59BA8065DD1343C080C5ECAFE5E386EA"/>
    <w:rsid w:val="006C3FFE"/>
  </w:style>
  <w:style w:type="paragraph" w:customStyle="1" w:styleId="D37E8DF83F31429A9FF321D0D0A8F2E9">
    <w:name w:val="D37E8DF83F31429A9FF321D0D0A8F2E9"/>
    <w:rsid w:val="006C3FFE"/>
  </w:style>
  <w:style w:type="paragraph" w:customStyle="1" w:styleId="450F874550C54F17B3A7EE2C491691DF">
    <w:name w:val="450F874550C54F17B3A7EE2C491691DF"/>
    <w:rsid w:val="006C3FFE"/>
  </w:style>
  <w:style w:type="paragraph" w:customStyle="1" w:styleId="21129A35E87D431FBB71B0090CC57019">
    <w:name w:val="21129A35E87D431FBB71B0090CC57019"/>
    <w:rsid w:val="006C3FFE"/>
  </w:style>
  <w:style w:type="paragraph" w:customStyle="1" w:styleId="A86ABB77ABDD465EB2E5177168223052">
    <w:name w:val="A86ABB77ABDD465EB2E5177168223052"/>
    <w:rsid w:val="006C3FFE"/>
  </w:style>
  <w:style w:type="paragraph" w:customStyle="1" w:styleId="7F1888A38DE943CDAB4FAB1FE6E74C99">
    <w:name w:val="7F1888A38DE943CDAB4FAB1FE6E74C99"/>
    <w:rsid w:val="006C3FFE"/>
  </w:style>
  <w:style w:type="paragraph" w:customStyle="1" w:styleId="182D503401914CC587025C9A543F48E6">
    <w:name w:val="182D503401914CC587025C9A543F48E6"/>
    <w:rsid w:val="006C3FFE"/>
  </w:style>
  <w:style w:type="paragraph" w:customStyle="1" w:styleId="4C748E137A8242A2AA32C355AE738D35">
    <w:name w:val="4C748E137A8242A2AA32C355AE738D35"/>
    <w:rsid w:val="006C3FFE"/>
  </w:style>
  <w:style w:type="paragraph" w:customStyle="1" w:styleId="0C4D7A3CEBF34ABC8B8835444A335AF6">
    <w:name w:val="0C4D7A3CEBF34ABC8B8835444A335AF6"/>
    <w:rsid w:val="006C3FFE"/>
  </w:style>
  <w:style w:type="paragraph" w:customStyle="1" w:styleId="C1B0C077010141658D011AEF3D1630FB">
    <w:name w:val="C1B0C077010141658D011AEF3D1630FB"/>
    <w:rsid w:val="006C3FFE"/>
  </w:style>
  <w:style w:type="paragraph" w:customStyle="1" w:styleId="F485411B11C5496C8D9F90C58141102A">
    <w:name w:val="F485411B11C5496C8D9F90C58141102A"/>
    <w:rsid w:val="006C3FFE"/>
  </w:style>
  <w:style w:type="paragraph" w:customStyle="1" w:styleId="A0D45036EFE648F38FDD76D304905C97">
    <w:name w:val="A0D45036EFE648F38FDD76D304905C97"/>
    <w:rsid w:val="006C3FFE"/>
  </w:style>
  <w:style w:type="paragraph" w:customStyle="1" w:styleId="23453E1452024FD09767B5E913DBC5F3">
    <w:name w:val="23453E1452024FD09767B5E913DBC5F3"/>
    <w:rsid w:val="006C3FFE"/>
  </w:style>
  <w:style w:type="paragraph" w:customStyle="1" w:styleId="08BB06C7D2BB47C2A14C3719D88DFBD4">
    <w:name w:val="08BB06C7D2BB47C2A14C3719D88DFBD4"/>
    <w:rsid w:val="006C3FFE"/>
  </w:style>
  <w:style w:type="paragraph" w:customStyle="1" w:styleId="76178AA401F2462DBC7CCA90C2CEF57C">
    <w:name w:val="76178AA401F2462DBC7CCA90C2CEF57C"/>
    <w:rsid w:val="006C3FFE"/>
  </w:style>
  <w:style w:type="paragraph" w:customStyle="1" w:styleId="61A66EB9C377462DB3FAFB327816DB67">
    <w:name w:val="61A66EB9C377462DB3FAFB327816DB67"/>
    <w:rsid w:val="006C3FFE"/>
  </w:style>
  <w:style w:type="paragraph" w:customStyle="1" w:styleId="DD0913560BBB4E58A7079F79AC35036B">
    <w:name w:val="DD0913560BBB4E58A7079F79AC35036B"/>
    <w:rsid w:val="006C3FFE"/>
  </w:style>
  <w:style w:type="paragraph" w:customStyle="1" w:styleId="0513E08977D841D0A6C0979F79CF577A">
    <w:name w:val="0513E08977D841D0A6C0979F79CF577A"/>
    <w:rsid w:val="006C3FFE"/>
  </w:style>
  <w:style w:type="paragraph" w:customStyle="1" w:styleId="52A3A587DFA140688C338084C62927EF">
    <w:name w:val="52A3A587DFA140688C338084C62927EF"/>
    <w:rsid w:val="006C3FFE"/>
  </w:style>
  <w:style w:type="paragraph" w:customStyle="1" w:styleId="EF0B8D4B47014EEB873DFB2EB24C371A">
    <w:name w:val="EF0B8D4B47014EEB873DFB2EB24C371A"/>
    <w:rsid w:val="006C3FFE"/>
  </w:style>
  <w:style w:type="paragraph" w:customStyle="1" w:styleId="FAB6ED9FEF18478784346185AD93CA77">
    <w:name w:val="FAB6ED9FEF18478784346185AD93CA77"/>
    <w:rsid w:val="006C3FFE"/>
  </w:style>
  <w:style w:type="paragraph" w:customStyle="1" w:styleId="CE7932CF235941B886E6546D10E1A16C">
    <w:name w:val="CE7932CF235941B886E6546D10E1A16C"/>
    <w:rsid w:val="006C3FFE"/>
  </w:style>
  <w:style w:type="paragraph" w:customStyle="1" w:styleId="3FA9398EA8FA44BE831F8D99FAAFC006">
    <w:name w:val="3FA9398EA8FA44BE831F8D99FAAFC006"/>
    <w:rsid w:val="006C3FFE"/>
  </w:style>
  <w:style w:type="paragraph" w:customStyle="1" w:styleId="0F05248025414852BA8F1DB890CAF8A5">
    <w:name w:val="0F05248025414852BA8F1DB890CAF8A5"/>
    <w:rsid w:val="006C3FFE"/>
  </w:style>
  <w:style w:type="paragraph" w:customStyle="1" w:styleId="E68F113CF67B490C844195DF210B9F14">
    <w:name w:val="E68F113CF67B490C844195DF210B9F14"/>
    <w:rsid w:val="006C3FFE"/>
  </w:style>
  <w:style w:type="paragraph" w:customStyle="1" w:styleId="3B9FA6A7EA2349559FB109ADFD746F5D">
    <w:name w:val="3B9FA6A7EA2349559FB109ADFD746F5D"/>
    <w:rsid w:val="006C3FFE"/>
  </w:style>
  <w:style w:type="paragraph" w:customStyle="1" w:styleId="145CB9DB0F9647B8B368D1B468B6B31D">
    <w:name w:val="145CB9DB0F9647B8B368D1B468B6B31D"/>
    <w:rsid w:val="006C3FFE"/>
  </w:style>
  <w:style w:type="paragraph" w:customStyle="1" w:styleId="10C2359CB12349D29C8C53ECE27E84F7">
    <w:name w:val="10C2359CB12349D29C8C53ECE27E84F7"/>
    <w:rsid w:val="006C3FFE"/>
  </w:style>
  <w:style w:type="paragraph" w:customStyle="1" w:styleId="053ED6AB6CE340D0994CCE446079125A">
    <w:name w:val="053ED6AB6CE340D0994CCE446079125A"/>
    <w:rsid w:val="006C3FFE"/>
  </w:style>
  <w:style w:type="paragraph" w:customStyle="1" w:styleId="7FE7F9F5073F405C90D7330F6D268532">
    <w:name w:val="7FE7F9F5073F405C90D7330F6D268532"/>
    <w:rsid w:val="006C3FFE"/>
  </w:style>
  <w:style w:type="paragraph" w:customStyle="1" w:styleId="FA48443363BB438EBC58B5F859D0AB32">
    <w:name w:val="FA48443363BB438EBC58B5F859D0AB32"/>
    <w:rsid w:val="006C3FFE"/>
  </w:style>
  <w:style w:type="paragraph" w:customStyle="1" w:styleId="1A7264B5C8DE4032817BC89AC91D14B7">
    <w:name w:val="1A7264B5C8DE4032817BC89AC91D14B7"/>
    <w:rsid w:val="006C3FFE"/>
  </w:style>
  <w:style w:type="paragraph" w:customStyle="1" w:styleId="E546D68DD0A745B09001E84451C87DB5">
    <w:name w:val="E546D68DD0A745B09001E84451C87DB5"/>
    <w:rsid w:val="006C3FFE"/>
  </w:style>
  <w:style w:type="paragraph" w:customStyle="1" w:styleId="9A599EC4ED7A433BBA470A10031C99FF">
    <w:name w:val="9A599EC4ED7A433BBA470A10031C99FF"/>
    <w:rsid w:val="006C3FFE"/>
  </w:style>
  <w:style w:type="paragraph" w:customStyle="1" w:styleId="3BB13972B54A4FDFACDBA6E394712558">
    <w:name w:val="3BB13972B54A4FDFACDBA6E394712558"/>
    <w:rsid w:val="006C3FFE"/>
  </w:style>
  <w:style w:type="paragraph" w:customStyle="1" w:styleId="462B0810DB1B49D0A99C5484D4E283BD">
    <w:name w:val="462B0810DB1B49D0A99C5484D4E283BD"/>
    <w:rsid w:val="006C3FFE"/>
  </w:style>
  <w:style w:type="paragraph" w:customStyle="1" w:styleId="7DB0A26E1A3D478C8DA7413482260132">
    <w:name w:val="7DB0A26E1A3D478C8DA7413482260132"/>
    <w:rsid w:val="006C3FFE"/>
  </w:style>
  <w:style w:type="paragraph" w:customStyle="1" w:styleId="3A03453A7AAB4C44863FCA64D7F7AAC6">
    <w:name w:val="3A03453A7AAB4C44863FCA64D7F7AAC6"/>
    <w:rsid w:val="006C3FFE"/>
  </w:style>
  <w:style w:type="paragraph" w:customStyle="1" w:styleId="7C88732D19EB4E04B224EC171C6A51B1">
    <w:name w:val="7C88732D19EB4E04B224EC171C6A51B1"/>
    <w:rsid w:val="006C3FFE"/>
  </w:style>
  <w:style w:type="paragraph" w:customStyle="1" w:styleId="24CA8EF013C54BACA5868D030D940D8E">
    <w:name w:val="24CA8EF013C54BACA5868D030D940D8E"/>
    <w:rsid w:val="006C3FFE"/>
  </w:style>
  <w:style w:type="paragraph" w:customStyle="1" w:styleId="2E23E233C5A24F1C9FFB446BE615B706">
    <w:name w:val="2E23E233C5A24F1C9FFB446BE615B706"/>
    <w:rsid w:val="006C3FFE"/>
  </w:style>
  <w:style w:type="paragraph" w:customStyle="1" w:styleId="F8AE4C151C1842CC8FEC9EEDB8AE9CAC">
    <w:name w:val="F8AE4C151C1842CC8FEC9EEDB8AE9CAC"/>
    <w:rsid w:val="006C3FFE"/>
  </w:style>
  <w:style w:type="paragraph" w:customStyle="1" w:styleId="42CEC29FFC17498E856B1D985F09AA6A">
    <w:name w:val="42CEC29FFC17498E856B1D985F09AA6A"/>
    <w:rsid w:val="006C3FFE"/>
  </w:style>
  <w:style w:type="paragraph" w:customStyle="1" w:styleId="9800C6844B234A6EB773763053012844">
    <w:name w:val="9800C6844B234A6EB773763053012844"/>
    <w:rsid w:val="006C3FFE"/>
  </w:style>
  <w:style w:type="paragraph" w:customStyle="1" w:styleId="93DA7F7216D942A0A5231AF067CEB606">
    <w:name w:val="93DA7F7216D942A0A5231AF067CEB606"/>
    <w:rsid w:val="006C3FFE"/>
  </w:style>
  <w:style w:type="paragraph" w:customStyle="1" w:styleId="DCC6B43FF2B841768F41E0DA7C2B7DD9">
    <w:name w:val="DCC6B43FF2B841768F41E0DA7C2B7DD9"/>
    <w:rsid w:val="006C3FFE"/>
  </w:style>
  <w:style w:type="paragraph" w:customStyle="1" w:styleId="75DC16D138214488B46E35A7E0BCF650">
    <w:name w:val="75DC16D138214488B46E35A7E0BCF650"/>
    <w:rsid w:val="006C3FFE"/>
  </w:style>
  <w:style w:type="paragraph" w:customStyle="1" w:styleId="A021BFBE34854345A77FC68F4BBEC650">
    <w:name w:val="A021BFBE34854345A77FC68F4BBEC650"/>
    <w:rsid w:val="006C3FFE"/>
  </w:style>
  <w:style w:type="paragraph" w:customStyle="1" w:styleId="90FCB2B1BFC24A498D9D9FB0A851F379">
    <w:name w:val="90FCB2B1BFC24A498D9D9FB0A851F379"/>
    <w:rsid w:val="006C3FFE"/>
  </w:style>
  <w:style w:type="paragraph" w:customStyle="1" w:styleId="99EFF50BF7A3449EA2064D782BE1D55A">
    <w:name w:val="99EFF50BF7A3449EA2064D782BE1D55A"/>
    <w:rsid w:val="006C3FFE"/>
  </w:style>
  <w:style w:type="paragraph" w:customStyle="1" w:styleId="C8B923809C5C41DA86CC81384539C1AA">
    <w:name w:val="C8B923809C5C41DA86CC81384539C1AA"/>
    <w:rsid w:val="006C3FFE"/>
  </w:style>
  <w:style w:type="paragraph" w:customStyle="1" w:styleId="126D847AC8C54FDE9978A5BEC41DE6A2">
    <w:name w:val="126D847AC8C54FDE9978A5BEC41DE6A2"/>
    <w:rsid w:val="006C3FFE"/>
  </w:style>
  <w:style w:type="paragraph" w:customStyle="1" w:styleId="1B9AF2C9E0404059B8AAA90ACB972BBD">
    <w:name w:val="1B9AF2C9E0404059B8AAA90ACB972BBD"/>
    <w:rsid w:val="006C3FFE"/>
  </w:style>
  <w:style w:type="paragraph" w:customStyle="1" w:styleId="9220933FD1CC4C81A083D2754767D9F8">
    <w:name w:val="9220933FD1CC4C81A083D2754767D9F8"/>
    <w:rsid w:val="006C3FFE"/>
  </w:style>
  <w:style w:type="paragraph" w:customStyle="1" w:styleId="8A0985BD97A240EF94A25828F5934378">
    <w:name w:val="8A0985BD97A240EF94A25828F5934378"/>
    <w:rsid w:val="006C3FFE"/>
  </w:style>
  <w:style w:type="paragraph" w:customStyle="1" w:styleId="62BE9183B18249F39684BA8BA673A777">
    <w:name w:val="62BE9183B18249F39684BA8BA673A777"/>
    <w:rsid w:val="006C3FFE"/>
  </w:style>
  <w:style w:type="paragraph" w:customStyle="1" w:styleId="43755D922EF34C7AB71604D26BA24DFB">
    <w:name w:val="43755D922EF34C7AB71604D26BA24DFB"/>
    <w:rsid w:val="006C3FFE"/>
  </w:style>
  <w:style w:type="paragraph" w:customStyle="1" w:styleId="1890FCAEFE6A4F309C6F0A552E70D391">
    <w:name w:val="1890FCAEFE6A4F309C6F0A552E70D391"/>
    <w:rsid w:val="006C3FFE"/>
  </w:style>
  <w:style w:type="paragraph" w:customStyle="1" w:styleId="DD9446A4FEE2416EBBED89DAF4EA5E89">
    <w:name w:val="DD9446A4FEE2416EBBED89DAF4EA5E89"/>
    <w:rsid w:val="006C3FFE"/>
  </w:style>
  <w:style w:type="paragraph" w:customStyle="1" w:styleId="6ECE1FC4A6B1488893DA7C8D699E7501">
    <w:name w:val="6ECE1FC4A6B1488893DA7C8D699E7501"/>
    <w:rsid w:val="006C3FFE"/>
  </w:style>
  <w:style w:type="paragraph" w:customStyle="1" w:styleId="272952B0ABEC43658EAA9650985C56F4">
    <w:name w:val="272952B0ABEC43658EAA9650985C56F4"/>
    <w:rsid w:val="006C3FFE"/>
  </w:style>
  <w:style w:type="paragraph" w:customStyle="1" w:styleId="D74A0B2AA0124776A50790518FFA5EE7">
    <w:name w:val="D74A0B2AA0124776A50790518FFA5EE7"/>
    <w:rsid w:val="006C3FFE"/>
  </w:style>
  <w:style w:type="paragraph" w:customStyle="1" w:styleId="231B9225B6364AADA15556D0E3A36AE1">
    <w:name w:val="231B9225B6364AADA15556D0E3A36AE1"/>
    <w:rsid w:val="006C3FFE"/>
  </w:style>
  <w:style w:type="paragraph" w:customStyle="1" w:styleId="4C801868B98345DD90C9A16AAD1944AF">
    <w:name w:val="4C801868B98345DD90C9A16AAD1944AF"/>
    <w:rsid w:val="006C3FFE"/>
  </w:style>
  <w:style w:type="paragraph" w:customStyle="1" w:styleId="FC8099238CBF48F09AC10EEB5A315251">
    <w:name w:val="FC8099238CBF48F09AC10EEB5A315251"/>
    <w:rsid w:val="006C3FFE"/>
  </w:style>
  <w:style w:type="paragraph" w:customStyle="1" w:styleId="85201820DCE64B658BD4598945C69CBB">
    <w:name w:val="85201820DCE64B658BD4598945C69CBB"/>
    <w:rsid w:val="006C3FFE"/>
  </w:style>
  <w:style w:type="paragraph" w:customStyle="1" w:styleId="A8B3E10541F04DE481ADBDF8C0B4CC20">
    <w:name w:val="A8B3E10541F04DE481ADBDF8C0B4CC20"/>
    <w:rsid w:val="006C3FFE"/>
  </w:style>
  <w:style w:type="paragraph" w:customStyle="1" w:styleId="547976F28248476786843F3EDEC82323">
    <w:name w:val="547976F28248476786843F3EDEC82323"/>
    <w:rsid w:val="006C3FFE"/>
  </w:style>
  <w:style w:type="paragraph" w:customStyle="1" w:styleId="6C5F8B9686384922AB6994941CE5858A">
    <w:name w:val="6C5F8B9686384922AB6994941CE5858A"/>
    <w:rsid w:val="006C3FFE"/>
  </w:style>
  <w:style w:type="paragraph" w:customStyle="1" w:styleId="BA355476FA29492B9242704684B6630E">
    <w:name w:val="BA355476FA29492B9242704684B6630E"/>
    <w:rsid w:val="006C3FFE"/>
  </w:style>
  <w:style w:type="paragraph" w:customStyle="1" w:styleId="ACB79451197F4209B36B3F7A685BD093">
    <w:name w:val="ACB79451197F4209B36B3F7A685BD093"/>
    <w:rsid w:val="006C3FFE"/>
  </w:style>
  <w:style w:type="paragraph" w:customStyle="1" w:styleId="EDB347351DB448428DDEC501C197240D">
    <w:name w:val="EDB347351DB448428DDEC501C197240D"/>
    <w:rsid w:val="006C3FFE"/>
  </w:style>
  <w:style w:type="paragraph" w:customStyle="1" w:styleId="C30BC19164D147328EB0FA21DAFEFF9D">
    <w:name w:val="C30BC19164D147328EB0FA21DAFEFF9D"/>
    <w:rsid w:val="006C3FFE"/>
  </w:style>
  <w:style w:type="paragraph" w:customStyle="1" w:styleId="348CDA6FB6004C9A99B276F02D7A0A81">
    <w:name w:val="348CDA6FB6004C9A99B276F02D7A0A81"/>
    <w:rsid w:val="006C3FFE"/>
  </w:style>
  <w:style w:type="paragraph" w:customStyle="1" w:styleId="EFB468FD35F44165A098BD59E562C394">
    <w:name w:val="EFB468FD35F44165A098BD59E562C394"/>
    <w:rsid w:val="006C3FFE"/>
  </w:style>
  <w:style w:type="paragraph" w:customStyle="1" w:styleId="8203E63E99134986B052D47743BF5E48">
    <w:name w:val="8203E63E99134986B052D47743BF5E48"/>
    <w:rsid w:val="006C3FFE"/>
  </w:style>
  <w:style w:type="paragraph" w:customStyle="1" w:styleId="5AC97AE56CFE4183BED2F48BF978B1AD">
    <w:name w:val="5AC97AE56CFE4183BED2F48BF978B1AD"/>
    <w:rsid w:val="006C3FFE"/>
  </w:style>
  <w:style w:type="paragraph" w:customStyle="1" w:styleId="B7388BA9CB194B6F84CE668622E69532">
    <w:name w:val="B7388BA9CB194B6F84CE668622E69532"/>
    <w:rsid w:val="006C3FFE"/>
  </w:style>
  <w:style w:type="paragraph" w:customStyle="1" w:styleId="DDE9D714104B4BC2AC9EF0C8C6328880">
    <w:name w:val="DDE9D714104B4BC2AC9EF0C8C6328880"/>
    <w:rsid w:val="006C3FFE"/>
  </w:style>
  <w:style w:type="paragraph" w:customStyle="1" w:styleId="6C4CB001C8734E9FB6AD097B6F45CDAF">
    <w:name w:val="6C4CB001C8734E9FB6AD097B6F45CDAF"/>
    <w:rsid w:val="006C3FFE"/>
  </w:style>
  <w:style w:type="paragraph" w:customStyle="1" w:styleId="148EA2E892D24C869F3D9C6ABDD2A771">
    <w:name w:val="148EA2E892D24C869F3D9C6ABDD2A771"/>
    <w:rsid w:val="006C3FFE"/>
  </w:style>
  <w:style w:type="paragraph" w:customStyle="1" w:styleId="46AD589685C14195A9FCB2A80D85CDB6">
    <w:name w:val="46AD589685C14195A9FCB2A80D85CDB6"/>
    <w:rsid w:val="006C3FFE"/>
  </w:style>
  <w:style w:type="paragraph" w:customStyle="1" w:styleId="B49FCEFAC4C549C7B348FC415C29250E">
    <w:name w:val="B49FCEFAC4C549C7B348FC415C29250E"/>
    <w:rsid w:val="006C3FFE"/>
  </w:style>
  <w:style w:type="paragraph" w:customStyle="1" w:styleId="8F5A552C2A4A4529B237F029DD680D03">
    <w:name w:val="8F5A552C2A4A4529B237F029DD680D03"/>
    <w:rsid w:val="006C3FFE"/>
  </w:style>
  <w:style w:type="paragraph" w:customStyle="1" w:styleId="CE80DFB9A2F14E519605F5FB17934C70">
    <w:name w:val="CE80DFB9A2F14E519605F5FB17934C70"/>
    <w:rsid w:val="006C3FFE"/>
  </w:style>
  <w:style w:type="paragraph" w:customStyle="1" w:styleId="EFAAB1F0A02B407FB492715841140B34">
    <w:name w:val="EFAAB1F0A02B407FB492715841140B34"/>
    <w:rsid w:val="006C3FFE"/>
  </w:style>
  <w:style w:type="paragraph" w:customStyle="1" w:styleId="C0BFB39D6176481CA0989294A509FCAC">
    <w:name w:val="C0BFB39D6176481CA0989294A509FCAC"/>
    <w:rsid w:val="006C3FFE"/>
  </w:style>
  <w:style w:type="paragraph" w:customStyle="1" w:styleId="284806EFAED449FAAAE92DA23F6CBB20">
    <w:name w:val="284806EFAED449FAAAE92DA23F6CBB20"/>
    <w:rsid w:val="006C3FFE"/>
  </w:style>
  <w:style w:type="paragraph" w:customStyle="1" w:styleId="E0276B97E00444C59DA213C02365847B">
    <w:name w:val="E0276B97E00444C59DA213C02365847B"/>
    <w:rsid w:val="006C3FFE"/>
  </w:style>
  <w:style w:type="paragraph" w:customStyle="1" w:styleId="B44D29627DCA441290EC6EC366777314">
    <w:name w:val="B44D29627DCA441290EC6EC366777314"/>
    <w:rsid w:val="006C3FFE"/>
  </w:style>
  <w:style w:type="paragraph" w:customStyle="1" w:styleId="B5951B84E8614342B4A5106E94637472">
    <w:name w:val="B5951B84E8614342B4A5106E94637472"/>
    <w:rsid w:val="006C3FFE"/>
  </w:style>
  <w:style w:type="paragraph" w:customStyle="1" w:styleId="32DADCDC80D746C1B19258513D3A27FD">
    <w:name w:val="32DADCDC80D746C1B19258513D3A27FD"/>
    <w:rsid w:val="006C3FFE"/>
  </w:style>
  <w:style w:type="paragraph" w:customStyle="1" w:styleId="98FFC74B4D464770B233B4F4B62060C8">
    <w:name w:val="98FFC74B4D464770B233B4F4B62060C8"/>
    <w:rsid w:val="006C3FFE"/>
  </w:style>
  <w:style w:type="paragraph" w:customStyle="1" w:styleId="BE5960FA80DB4BC9859372B290CE1C40">
    <w:name w:val="BE5960FA80DB4BC9859372B290CE1C40"/>
    <w:rsid w:val="006C3FFE"/>
  </w:style>
  <w:style w:type="paragraph" w:customStyle="1" w:styleId="D79A67C259B34E878295F171F9D2EDBF">
    <w:name w:val="D79A67C259B34E878295F171F9D2EDBF"/>
    <w:rsid w:val="006C3FFE"/>
  </w:style>
  <w:style w:type="paragraph" w:customStyle="1" w:styleId="A1649C2D16A1434691635FC00F6AAD91">
    <w:name w:val="A1649C2D16A1434691635FC00F6AAD91"/>
    <w:rsid w:val="006C3FFE"/>
  </w:style>
  <w:style w:type="paragraph" w:customStyle="1" w:styleId="AD44666CA8AD4FC8AFC9D0FFC023C13C">
    <w:name w:val="AD44666CA8AD4FC8AFC9D0FFC023C13C"/>
    <w:rsid w:val="006C3FFE"/>
  </w:style>
  <w:style w:type="paragraph" w:customStyle="1" w:styleId="42A241033AC04E7F963C4DFB58F13BF4">
    <w:name w:val="42A241033AC04E7F963C4DFB58F13BF4"/>
    <w:rsid w:val="006C3FFE"/>
  </w:style>
  <w:style w:type="paragraph" w:customStyle="1" w:styleId="4BC2B401D3EC4A0CB10F0A402E96A14A">
    <w:name w:val="4BC2B401D3EC4A0CB10F0A402E96A14A"/>
    <w:rsid w:val="006C3FFE"/>
  </w:style>
  <w:style w:type="paragraph" w:customStyle="1" w:styleId="279C851D8DED47B7A4F4EA2B7595DA4F">
    <w:name w:val="279C851D8DED47B7A4F4EA2B7595DA4F"/>
    <w:rsid w:val="006C3FFE"/>
  </w:style>
  <w:style w:type="paragraph" w:customStyle="1" w:styleId="E741A63108F34F7185804442D08F5D2B">
    <w:name w:val="E741A63108F34F7185804442D08F5D2B"/>
    <w:rsid w:val="006C3FFE"/>
  </w:style>
  <w:style w:type="paragraph" w:customStyle="1" w:styleId="A697E3C1F0E84425918DEC8A8957CBBF">
    <w:name w:val="A697E3C1F0E84425918DEC8A8957CBBF"/>
    <w:rsid w:val="006C3FFE"/>
  </w:style>
  <w:style w:type="paragraph" w:customStyle="1" w:styleId="3D240AD774C54572BB23CEE974F0F106">
    <w:name w:val="3D240AD774C54572BB23CEE974F0F106"/>
    <w:rsid w:val="006C3FFE"/>
  </w:style>
  <w:style w:type="paragraph" w:customStyle="1" w:styleId="BEE40B07768745FD9ED7DC7B3AFC22E5">
    <w:name w:val="BEE40B07768745FD9ED7DC7B3AFC22E5"/>
    <w:rsid w:val="006C3F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32BDCD57053C4FBE161C23745AE860" ma:contentTypeVersion="20" ma:contentTypeDescription="Create a new document." ma:contentTypeScope="" ma:versionID="9b2a5f2d6157e8f6a6a879d080a584b7">
  <xsd:schema xmlns:xsd="http://www.w3.org/2001/XMLSchema" xmlns:xs="http://www.w3.org/2001/XMLSchema" xmlns:p="http://schemas.microsoft.com/office/2006/metadata/properties" xmlns:ns1="http://schemas.microsoft.com/sharepoint/v3" xmlns:ns2="42dc7104-cf23-4c8d-80e3-6fad0bfaa29b" xmlns:ns3="dc283c08-c0d5-43da-b9cb-2416a30c8f2d" targetNamespace="http://schemas.microsoft.com/office/2006/metadata/properties" ma:root="true" ma:fieldsID="cf6b27caf6a7bda65419cd2f697c2013" ns1:_="" ns2:_="" ns3:_="">
    <xsd:import namespace="http://schemas.microsoft.com/sharepoint/v3"/>
    <xsd:import namespace="42dc7104-cf23-4c8d-80e3-6fad0bfaa29b"/>
    <xsd:import namespace="dc283c08-c0d5-43da-b9cb-2416a30c8f2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Date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c7104-cf23-4c8d-80e3-6fad0bfaa2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f40c594-9ef0-46d2-9908-d67a7775d69b}" ma:internalName="TaxCatchAll" ma:showField="CatchAllData" ma:web="42dc7104-cf23-4c8d-80e3-6fad0bfaa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83c08-c0d5-43da-b9cb-2416a30c8f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a2157d8-ccc1-4fc8-a2a4-3f8f655345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dc283c08-c0d5-43da-b9cb-2416a30c8f2d">
      <Terms xmlns="http://schemas.microsoft.com/office/infopath/2007/PartnerControls"/>
    </lcf76f155ced4ddcb4097134ff3c332f>
    <Date xmlns="dc283c08-c0d5-43da-b9cb-2416a30c8f2d" xsi:nil="true"/>
    <_ip_UnifiedCompliancePolicyProperties xmlns="http://schemas.microsoft.com/sharepoint/v3" xsi:nil="true"/>
    <TaxCatchAll xmlns="42dc7104-cf23-4c8d-80e3-6fad0bfaa29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49BA51-5EAB-42AB-A24F-0BD1A004D636}"/>
</file>

<file path=customXml/itemProps2.xml><?xml version="1.0" encoding="utf-8"?>
<ds:datastoreItem xmlns:ds="http://schemas.openxmlformats.org/officeDocument/2006/customXml" ds:itemID="{5744BB4E-F8D6-4359-A92D-F5B48385DD3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59FBA62-5357-4BF4-878F-AA6C2875B2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Agreement to receive electronic communication small business</Template>
  <TotalTime>0</TotalTime>
  <Pages>6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2025-01-30T16:35:00Z</dcterms:created>
  <dcterms:modified xsi:type="dcterms:W3CDTF">2025-01-30T17:45:00Z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0x0101009032BDCD57053C4FBE161C23745AE860</vt:lpwstr>
  </property>
</Properties>
</file>